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4-Accent1"/>
        <w:tblpPr w:leftFromText="180" w:rightFromText="180" w:vertAnchor="text" w:horzAnchor="margin" w:tblpXSpec="center" w:tblpY="681"/>
        <w:tblOverlap w:val="never"/>
        <w:tblW w:w="14334" w:type="dxa"/>
        <w:tblLook w:val="04A0" w:firstRow="1" w:lastRow="0" w:firstColumn="1" w:lastColumn="0" w:noHBand="0" w:noVBand="1"/>
      </w:tblPr>
      <w:tblGrid>
        <w:gridCol w:w="3959"/>
        <w:gridCol w:w="1276"/>
        <w:gridCol w:w="992"/>
        <w:gridCol w:w="1831"/>
        <w:gridCol w:w="1713"/>
        <w:gridCol w:w="4563"/>
      </w:tblGrid>
      <w:tr w:rsidR="00DA25FA" w:rsidRPr="00AA26A9" w14:paraId="11C008F2" w14:textId="77777777" w:rsidTr="004744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gridSpan w:val="2"/>
            <w:tcBorders>
              <w:top w:val="single" w:sz="8" w:space="0" w:color="47A0D9"/>
              <w:left w:val="single" w:sz="8" w:space="0" w:color="47A0D9"/>
              <w:bottom w:val="single" w:sz="8" w:space="0" w:color="47A0D9"/>
              <w:right w:val="single" w:sz="8" w:space="0" w:color="DE235C"/>
            </w:tcBorders>
            <w:shd w:val="clear" w:color="auto" w:fill="47A0D9"/>
            <w:vAlign w:val="center"/>
          </w:tcPr>
          <w:p w14:paraId="6F50F63C" w14:textId="77777777" w:rsidR="00DA25FA" w:rsidRPr="00AA26A9" w:rsidRDefault="00DA25FA" w:rsidP="004744C0">
            <w:pPr>
              <w:spacing w:before="40" w:after="0"/>
              <w:rPr>
                <w:rFonts w:ascii="Roboto" w:hAnsi="Roboto"/>
                <w:b w:val="0"/>
                <w:i/>
                <w:sz w:val="24"/>
                <w:szCs w:val="24"/>
              </w:rPr>
            </w:pPr>
            <w:r w:rsidRPr="00AA26A9">
              <w:rPr>
                <w:rFonts w:ascii="Roboto" w:hAnsi="Roboto"/>
                <w:b w:val="0"/>
                <w:i/>
                <w:color w:val="FFFFFF" w:themeColor="background1"/>
                <w:sz w:val="24"/>
                <w:szCs w:val="24"/>
              </w:rPr>
              <w:t>Communication and Language</w:t>
            </w:r>
          </w:p>
        </w:tc>
        <w:tc>
          <w:tcPr>
            <w:tcW w:w="2823" w:type="dxa"/>
            <w:gridSpan w:val="2"/>
            <w:tcBorders>
              <w:top w:val="single" w:sz="8" w:space="0" w:color="DE235C"/>
              <w:left w:val="single" w:sz="8" w:space="0" w:color="DE235C"/>
              <w:bottom w:val="single" w:sz="8" w:space="0" w:color="DE235C"/>
              <w:right w:val="single" w:sz="8" w:space="0" w:color="DE235C"/>
            </w:tcBorders>
            <w:shd w:val="clear" w:color="auto" w:fill="DE235C"/>
            <w:vAlign w:val="center"/>
          </w:tcPr>
          <w:p w14:paraId="10034766" w14:textId="77777777" w:rsidR="00DA25FA" w:rsidRPr="00AA26A9" w:rsidRDefault="00DA25FA" w:rsidP="004744C0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i/>
                <w:sz w:val="24"/>
                <w:szCs w:val="24"/>
              </w:rPr>
            </w:pPr>
            <w:r w:rsidRPr="00AA26A9">
              <w:rPr>
                <w:rFonts w:ascii="Roboto" w:hAnsi="Roboto"/>
                <w:b w:val="0"/>
                <w:i/>
                <w:color w:val="FFFFFF" w:themeColor="background1"/>
                <w:sz w:val="24"/>
                <w:szCs w:val="24"/>
              </w:rPr>
              <w:t>Personal, Social and Emotional Development</w:t>
            </w:r>
          </w:p>
        </w:tc>
        <w:tc>
          <w:tcPr>
            <w:tcW w:w="6276" w:type="dxa"/>
            <w:gridSpan w:val="2"/>
            <w:tcBorders>
              <w:top w:val="single" w:sz="8" w:space="0" w:color="F4CB4C"/>
              <w:left w:val="single" w:sz="8" w:space="0" w:color="DE235C"/>
              <w:bottom w:val="single" w:sz="8" w:space="0" w:color="F4CB4C"/>
              <w:right w:val="single" w:sz="8" w:space="0" w:color="F4CB4C"/>
            </w:tcBorders>
            <w:shd w:val="clear" w:color="auto" w:fill="F4CB4C"/>
            <w:vAlign w:val="center"/>
          </w:tcPr>
          <w:p w14:paraId="68D6C13C" w14:textId="77777777" w:rsidR="00DA25FA" w:rsidRPr="00AA26A9" w:rsidRDefault="00DA25FA" w:rsidP="004744C0">
            <w:pPr>
              <w:spacing w:before="4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i/>
                <w:sz w:val="24"/>
                <w:szCs w:val="24"/>
              </w:rPr>
            </w:pPr>
            <w:r w:rsidRPr="00AA26A9">
              <w:rPr>
                <w:rFonts w:ascii="Roboto" w:hAnsi="Roboto"/>
                <w:b w:val="0"/>
                <w:i/>
                <w:color w:val="FFFFFF" w:themeColor="background1"/>
                <w:sz w:val="24"/>
                <w:szCs w:val="24"/>
              </w:rPr>
              <w:t>Physical Development</w:t>
            </w:r>
          </w:p>
        </w:tc>
      </w:tr>
      <w:tr w:rsidR="00DA25FA" w:rsidRPr="00AA26A9" w14:paraId="19D03362" w14:textId="77777777" w:rsidTr="00474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5" w:type="dxa"/>
            <w:gridSpan w:val="2"/>
            <w:tcBorders>
              <w:top w:val="single" w:sz="8" w:space="0" w:color="47A0D9"/>
              <w:left w:val="single" w:sz="8" w:space="0" w:color="47A0D9"/>
              <w:bottom w:val="single" w:sz="8" w:space="0" w:color="47A0D9"/>
              <w:right w:val="single" w:sz="8" w:space="0" w:color="47A0D9"/>
            </w:tcBorders>
            <w:shd w:val="clear" w:color="auto" w:fill="D2EDFD" w:themeFill="accent5" w:themeFillTint="33"/>
            <w:tcMar>
              <w:top w:w="113" w:type="dxa"/>
              <w:bottom w:w="57" w:type="dxa"/>
            </w:tcMar>
          </w:tcPr>
          <w:p w14:paraId="50D34891" w14:textId="6CA35CC0" w:rsidR="004744C0" w:rsidRPr="00476B3E" w:rsidRDefault="00141482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78472F">
              <w:rPr>
                <w:rFonts w:ascii="Comic Sans MS" w:hAnsi="Comic Sans MS"/>
                <w:b w:val="0"/>
                <w:bCs/>
                <w:sz w:val="15"/>
                <w:szCs w:val="17"/>
              </w:rPr>
              <w:t>-</w:t>
            </w:r>
            <w:proofErr w:type="spellStart"/>
            <w:proofErr w:type="gramStart"/>
            <w:r w:rsidR="004744C0" w:rsidRPr="00476B3E">
              <w:rPr>
                <w:rFonts w:ascii="Comic Sans MS" w:hAnsi="Comic Sans MS"/>
                <w:b w:val="0"/>
                <w:bCs/>
                <w:sz w:val="20"/>
                <w:szCs w:val="20"/>
              </w:rPr>
              <w:t>Hobbies</w:t>
            </w:r>
            <w:r w:rsidR="00C718CC">
              <w:rPr>
                <w:rFonts w:ascii="Comic Sans MS" w:hAnsi="Comic Sans MS"/>
                <w:b w:val="0"/>
                <w:bCs/>
                <w:sz w:val="20"/>
                <w:szCs w:val="20"/>
              </w:rPr>
              <w:t>:</w:t>
            </w:r>
            <w:r w:rsidR="004744C0" w:rsidRPr="00476B3E">
              <w:rPr>
                <w:rFonts w:ascii="Comic Sans MS" w:hAnsi="Comic Sans MS"/>
                <w:b w:val="0"/>
                <w:bCs/>
                <w:sz w:val="20"/>
                <w:szCs w:val="20"/>
              </w:rPr>
              <w:t>Describe</w:t>
            </w:r>
            <w:proofErr w:type="spellEnd"/>
            <w:proofErr w:type="gramEnd"/>
            <w:r w:rsidR="004744C0" w:rsidRPr="00476B3E">
              <w:rPr>
                <w:rFonts w:ascii="Comic Sans MS" w:hAnsi="Comic Sans MS"/>
                <w:b w:val="0"/>
                <w:bCs/>
                <w:sz w:val="20"/>
                <w:szCs w:val="20"/>
              </w:rPr>
              <w:t xml:space="preserve"> some events in detail</w:t>
            </w:r>
          </w:p>
          <w:p w14:paraId="0C4900AA" w14:textId="12B2113D" w:rsidR="00476B3E" w:rsidRPr="00476B3E" w:rsidRDefault="004744C0" w:rsidP="00476B3E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 w:val="0"/>
                <w:bCs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>- Hobbies</w:t>
            </w:r>
            <w:r w:rsidR="00C718CC">
              <w:rPr>
                <w:rFonts w:ascii="Comic Sans MS" w:hAnsi="Comic Sans MS"/>
                <w:b w:val="0"/>
                <w:sz w:val="20"/>
                <w:szCs w:val="20"/>
              </w:rPr>
              <w:t>:</w:t>
            </w: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 xml:space="preserve"> To engage in </w:t>
            </w:r>
            <w:proofErr w:type="spellStart"/>
            <w:proofErr w:type="gramStart"/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>Non fiction</w:t>
            </w:r>
            <w:proofErr w:type="spellEnd"/>
            <w:proofErr w:type="gramEnd"/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 xml:space="preserve"> books</w:t>
            </w:r>
          </w:p>
          <w:p w14:paraId="6C077CD2" w14:textId="7E9CBD94" w:rsidR="004744C0" w:rsidRPr="00476B3E" w:rsidRDefault="004744C0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 w:val="0"/>
                <w:bCs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>-  Retell the story, once they have developed a deep familiarity with the text, some as exact repetition and some in their own words.</w:t>
            </w:r>
          </w:p>
          <w:p w14:paraId="35640B10" w14:textId="77777777" w:rsidR="00C718CC" w:rsidRDefault="004744C0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Cs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>-</w:t>
            </w:r>
            <w:r w:rsidR="0078472F" w:rsidRPr="00476B3E">
              <w:rPr>
                <w:rFonts w:ascii="Comic Sans MS" w:hAnsi="Comic Sans MS"/>
                <w:b w:val="0"/>
                <w:sz w:val="20"/>
                <w:szCs w:val="20"/>
              </w:rPr>
              <w:t xml:space="preserve">Engage is story time. Key texts – </w:t>
            </w:r>
          </w:p>
          <w:p w14:paraId="04F97C8A" w14:textId="522A21EB" w:rsidR="004744C0" w:rsidRPr="00476B3E" w:rsidRDefault="0078472F" w:rsidP="00C718CC">
            <w:pPr>
              <w:pStyle w:val="Bullets-Twinkl"/>
              <w:numPr>
                <w:ilvl w:val="0"/>
                <w:numId w:val="23"/>
              </w:numPr>
              <w:rPr>
                <w:rFonts w:ascii="Comic Sans MS" w:hAnsi="Comic Sans MS"/>
                <w:b w:val="0"/>
                <w:bCs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 xml:space="preserve">Guess how much I love you, </w:t>
            </w:r>
          </w:p>
          <w:p w14:paraId="112BC914" w14:textId="77777777" w:rsidR="00C718CC" w:rsidRPr="00C718CC" w:rsidRDefault="0078472F" w:rsidP="00C718CC">
            <w:pPr>
              <w:pStyle w:val="Bullets-Twinkl"/>
              <w:numPr>
                <w:ilvl w:val="0"/>
                <w:numId w:val="23"/>
              </w:numPr>
              <w:rPr>
                <w:rFonts w:ascii="Comic Sans MS" w:hAnsi="Comic Sans MS"/>
                <w:b w:val="0"/>
                <w:bCs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 xml:space="preserve">Large family </w:t>
            </w:r>
          </w:p>
          <w:p w14:paraId="31F6EADE" w14:textId="77777777" w:rsidR="00C718CC" w:rsidRPr="00C718CC" w:rsidRDefault="0078472F" w:rsidP="00C718CC">
            <w:pPr>
              <w:pStyle w:val="Bullets-Twinkl"/>
              <w:numPr>
                <w:ilvl w:val="0"/>
                <w:numId w:val="23"/>
              </w:numPr>
              <w:rPr>
                <w:rFonts w:ascii="Comic Sans MS" w:hAnsi="Comic Sans MS"/>
                <w:b w:val="0"/>
                <w:bCs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 xml:space="preserve">Love </w:t>
            </w:r>
            <w:r w:rsidR="00476B3E" w:rsidRPr="00476B3E">
              <w:rPr>
                <w:rFonts w:ascii="Comic Sans MS" w:hAnsi="Comic Sans MS"/>
                <w:b w:val="0"/>
                <w:sz w:val="20"/>
                <w:szCs w:val="20"/>
              </w:rPr>
              <w:t>monster</w:t>
            </w:r>
          </w:p>
          <w:p w14:paraId="6A2078B0" w14:textId="77777777" w:rsidR="00C718CC" w:rsidRPr="00C718CC" w:rsidRDefault="00476B3E" w:rsidP="00C718CC">
            <w:pPr>
              <w:pStyle w:val="Bullets-Twinkl"/>
              <w:numPr>
                <w:ilvl w:val="0"/>
                <w:numId w:val="23"/>
              </w:numPr>
              <w:rPr>
                <w:rFonts w:ascii="Comic Sans MS" w:hAnsi="Comic Sans MS"/>
                <w:b w:val="0"/>
                <w:bCs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>Scarecrows</w:t>
            </w:r>
            <w:r w:rsidR="0078472F" w:rsidRPr="00476B3E">
              <w:rPr>
                <w:rFonts w:ascii="Comic Sans MS" w:hAnsi="Comic Sans MS"/>
                <w:b w:val="0"/>
                <w:sz w:val="20"/>
                <w:szCs w:val="20"/>
              </w:rPr>
              <w:t xml:space="preserve"> wedding</w:t>
            </w:r>
          </w:p>
          <w:p w14:paraId="785AE943" w14:textId="6AC6DD30" w:rsidR="004744C0" w:rsidRPr="00476B3E" w:rsidRDefault="0078472F" w:rsidP="00C718CC">
            <w:pPr>
              <w:pStyle w:val="Bullets-Twinkl"/>
              <w:numPr>
                <w:ilvl w:val="0"/>
                <w:numId w:val="23"/>
              </w:numPr>
              <w:rPr>
                <w:rFonts w:ascii="Comic Sans MS" w:hAnsi="Comic Sans MS"/>
                <w:b w:val="0"/>
                <w:bCs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 xml:space="preserve"> Love umbrella</w:t>
            </w:r>
          </w:p>
          <w:p w14:paraId="6E64066A" w14:textId="77777777" w:rsidR="00C718CC" w:rsidRDefault="00476B3E" w:rsidP="00476B3E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Cs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 xml:space="preserve">Poems and songs – </w:t>
            </w:r>
          </w:p>
          <w:p w14:paraId="448758D0" w14:textId="77777777" w:rsidR="00C718CC" w:rsidRPr="00C718CC" w:rsidRDefault="00476B3E" w:rsidP="00C718CC">
            <w:pPr>
              <w:pStyle w:val="Bullets-Twinkl"/>
              <w:numPr>
                <w:ilvl w:val="0"/>
                <w:numId w:val="24"/>
              </w:numPr>
              <w:rPr>
                <w:rFonts w:ascii="Comic Sans MS" w:hAnsi="Comic Sans MS"/>
                <w:b w:val="0"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 xml:space="preserve">You are my sunshine, </w:t>
            </w:r>
          </w:p>
          <w:p w14:paraId="26D6221A" w14:textId="0E8CA44A" w:rsidR="004744C0" w:rsidRPr="00476B3E" w:rsidRDefault="00476B3E" w:rsidP="00C718CC">
            <w:pPr>
              <w:pStyle w:val="Bullets-Twinkl"/>
              <w:numPr>
                <w:ilvl w:val="0"/>
                <w:numId w:val="24"/>
              </w:numPr>
              <w:rPr>
                <w:rFonts w:ascii="Comic Sans MS" w:hAnsi="Comic Sans MS"/>
                <w:b w:val="0"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>Love is important by Jean Kay</w:t>
            </w:r>
            <w:r w:rsidRPr="00476B3E">
              <w:rPr>
                <w:rFonts w:ascii="Comic Sans MS" w:hAnsi="Comic Sans MS"/>
                <w:b w:val="0"/>
                <w:bCs/>
                <w:sz w:val="20"/>
                <w:szCs w:val="20"/>
              </w:rPr>
              <w:t>.</w:t>
            </w:r>
          </w:p>
          <w:p w14:paraId="6154B6AC" w14:textId="337B0D01" w:rsidR="00476B3E" w:rsidRPr="00476B3E" w:rsidRDefault="00476B3E" w:rsidP="00476B3E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 w:val="0"/>
                <w:sz w:val="20"/>
                <w:szCs w:val="20"/>
              </w:rPr>
            </w:pPr>
            <w:r w:rsidRPr="00476B3E">
              <w:rPr>
                <w:rFonts w:ascii="Comic Sans MS" w:hAnsi="Comic Sans MS"/>
                <w:b w:val="0"/>
                <w:sz w:val="20"/>
                <w:szCs w:val="20"/>
              </w:rPr>
              <w:t xml:space="preserve"> Treasure box -using full sentences, including use of past, present and future tenses and making use of conjunctions, with modelling and support from their teacher.</w:t>
            </w:r>
          </w:p>
          <w:p w14:paraId="313490EC" w14:textId="12D59587" w:rsidR="00476B3E" w:rsidRPr="00476B3E" w:rsidRDefault="00476B3E" w:rsidP="00476B3E">
            <w:pPr>
              <w:pStyle w:val="Bullets-Twinkl"/>
              <w:numPr>
                <w:ilvl w:val="0"/>
                <w:numId w:val="0"/>
              </w:numPr>
              <w:ind w:left="170" w:hanging="170"/>
              <w:rPr>
                <w:rFonts w:ascii="Comic Sans MS" w:hAnsi="Comic Sans MS"/>
                <w:b w:val="0"/>
                <w:bCs/>
                <w:sz w:val="15"/>
                <w:szCs w:val="17"/>
              </w:rPr>
            </w:pPr>
          </w:p>
        </w:tc>
        <w:tc>
          <w:tcPr>
            <w:tcW w:w="2823" w:type="dxa"/>
            <w:gridSpan w:val="2"/>
            <w:tcBorders>
              <w:top w:val="single" w:sz="8" w:space="0" w:color="DE235C"/>
              <w:left w:val="single" w:sz="8" w:space="0" w:color="47A0D9"/>
              <w:bottom w:val="single" w:sz="8" w:space="0" w:color="DE235C"/>
              <w:right w:val="single" w:sz="8" w:space="0" w:color="DE235C"/>
            </w:tcBorders>
            <w:tcMar>
              <w:top w:w="113" w:type="dxa"/>
              <w:bottom w:w="57" w:type="dxa"/>
            </w:tcMar>
          </w:tcPr>
          <w:p w14:paraId="45B729EB" w14:textId="1B8273CD" w:rsidR="004744C0" w:rsidRPr="00476B3E" w:rsidRDefault="00C718CC" w:rsidP="00C718CC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i/>
                <w:sz w:val="20"/>
                <w:szCs w:val="20"/>
              </w:rPr>
              <w:t>-</w:t>
            </w:r>
            <w:r w:rsidR="00476B3E" w:rsidRPr="00476B3E">
              <w:rPr>
                <w:rFonts w:ascii="Comic Sans MS" w:hAnsi="Comic Sans MS"/>
                <w:i/>
                <w:sz w:val="20"/>
                <w:szCs w:val="20"/>
              </w:rPr>
              <w:t>H</w:t>
            </w:r>
            <w:r w:rsidR="00476B3E" w:rsidRPr="00476B3E">
              <w:rPr>
                <w:rFonts w:ascii="Comic Sans MS" w:hAnsi="Comic Sans MS"/>
                <w:sz w:val="20"/>
                <w:szCs w:val="20"/>
              </w:rPr>
              <w:t>ow to love ourselves- Healthy diets/teeth hygiene</w:t>
            </w:r>
          </w:p>
          <w:p w14:paraId="03D2BE2C" w14:textId="4898998E" w:rsidR="00C718CC" w:rsidRDefault="00C718CC" w:rsidP="00C718CC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-How things your love makes you feel: </w:t>
            </w:r>
          </w:p>
          <w:p w14:paraId="4719FBF8" w14:textId="2F2D9C52" w:rsidR="00476B3E" w:rsidRPr="00476B3E" w:rsidRDefault="00476B3E" w:rsidP="00C718CC">
            <w:pPr>
              <w:pStyle w:val="Bullets-Twinkl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476B3E">
              <w:rPr>
                <w:rFonts w:ascii="Comic Sans MS" w:hAnsi="Comic Sans MS"/>
                <w:sz w:val="20"/>
                <w:szCs w:val="20"/>
              </w:rPr>
              <w:t xml:space="preserve">Identify and moderate own feelings socially and emotionally. </w:t>
            </w:r>
          </w:p>
          <w:p w14:paraId="074A9F26" w14:textId="312399BF" w:rsidR="00476B3E" w:rsidRPr="00476B3E" w:rsidRDefault="00476B3E" w:rsidP="00476B3E">
            <w:pPr>
              <w:pStyle w:val="Bullets-Twinkl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476B3E">
              <w:rPr>
                <w:rFonts w:ascii="Comic Sans MS" w:hAnsi="Comic Sans MS"/>
                <w:sz w:val="20"/>
                <w:szCs w:val="20"/>
              </w:rPr>
              <w:t>• Think about the perspectives of others.</w:t>
            </w:r>
          </w:p>
          <w:p w14:paraId="63682AC7" w14:textId="77777777" w:rsidR="00476B3E" w:rsidRPr="00476B3E" w:rsidRDefault="00476B3E" w:rsidP="00476B3E">
            <w:pPr>
              <w:pStyle w:val="Bullets-Twinkl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</w:rPr>
            </w:pPr>
            <w:r w:rsidRPr="00476B3E">
              <w:rPr>
                <w:rFonts w:ascii="Comic Sans MS" w:hAnsi="Comic Sans MS"/>
                <w:sz w:val="20"/>
              </w:rPr>
              <w:t xml:space="preserve">See themselves as a valuable individual. </w:t>
            </w:r>
          </w:p>
          <w:p w14:paraId="1C6BF76B" w14:textId="77777777" w:rsidR="00476B3E" w:rsidRPr="00476B3E" w:rsidRDefault="00476B3E" w:rsidP="00476B3E">
            <w:pPr>
              <w:pStyle w:val="Bullets-Twinkl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</w:rPr>
            </w:pPr>
            <w:r w:rsidRPr="00476B3E">
              <w:rPr>
                <w:rFonts w:ascii="Comic Sans MS" w:hAnsi="Comic Sans MS"/>
                <w:sz w:val="20"/>
              </w:rPr>
              <w:t xml:space="preserve">• Build constructive and respectful relationships. </w:t>
            </w:r>
          </w:p>
          <w:p w14:paraId="3DCDF7AC" w14:textId="723B9078" w:rsidR="00476B3E" w:rsidRPr="00476B3E" w:rsidRDefault="00476B3E" w:rsidP="00476B3E">
            <w:pPr>
              <w:pStyle w:val="Bullets-Twinkl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476B3E">
              <w:rPr>
                <w:rFonts w:ascii="Comic Sans MS" w:hAnsi="Comic Sans MS"/>
                <w:sz w:val="20"/>
              </w:rPr>
              <w:t>• Express their feelings and consider the feelings of others.</w:t>
            </w:r>
          </w:p>
          <w:p w14:paraId="14432FEA" w14:textId="11D30AFD" w:rsidR="00997016" w:rsidRPr="00476B3E" w:rsidRDefault="00997016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17"/>
              </w:rPr>
            </w:pPr>
          </w:p>
        </w:tc>
        <w:tc>
          <w:tcPr>
            <w:tcW w:w="6276" w:type="dxa"/>
            <w:gridSpan w:val="2"/>
            <w:tcBorders>
              <w:top w:val="single" w:sz="8" w:space="0" w:color="F4CB4C"/>
              <w:left w:val="single" w:sz="8" w:space="0" w:color="DE235C"/>
              <w:bottom w:val="single" w:sz="8" w:space="0" w:color="F4CB4C"/>
              <w:right w:val="single" w:sz="8" w:space="0" w:color="F4CB4C"/>
            </w:tcBorders>
            <w:shd w:val="clear" w:color="auto" w:fill="FAF3D6" w:themeFill="accent3" w:themeFillTint="33"/>
            <w:tcMar>
              <w:top w:w="113" w:type="dxa"/>
              <w:bottom w:w="57" w:type="dxa"/>
            </w:tcMar>
          </w:tcPr>
          <w:p w14:paraId="65359329" w14:textId="08AE921E" w:rsidR="00C718CC" w:rsidRDefault="00C718CC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>
              <w:t>-</w:t>
            </w:r>
            <w:r w:rsidR="00476B3E" w:rsidRPr="00F77E63">
              <w:rPr>
                <w:rFonts w:ascii="Comic Sans MS" w:hAnsi="Comic Sans MS"/>
                <w:sz w:val="22"/>
                <w:szCs w:val="22"/>
              </w:rPr>
              <w:t>Begin to show accuracy and care when drawing</w:t>
            </w:r>
          </w:p>
          <w:p w14:paraId="028D9EE4" w14:textId="48BF1280" w:rsidR="00E453E1" w:rsidRPr="00F77E63" w:rsidRDefault="00476B3E" w:rsidP="00C718CC">
            <w:pPr>
              <w:pStyle w:val="Bullets-Twinkl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F77E63">
              <w:rPr>
                <w:rFonts w:ascii="Comic Sans MS" w:hAnsi="Comic Sans MS"/>
                <w:sz w:val="22"/>
                <w:szCs w:val="22"/>
              </w:rPr>
              <w:t>Family representations</w:t>
            </w:r>
          </w:p>
          <w:p w14:paraId="50E9DB15" w14:textId="2C28358F" w:rsidR="00476B3E" w:rsidRPr="00F77E63" w:rsidRDefault="00476B3E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F77E63">
              <w:rPr>
                <w:rFonts w:ascii="Comic Sans MS" w:hAnsi="Comic Sans MS"/>
                <w:sz w:val="22"/>
                <w:szCs w:val="22"/>
              </w:rPr>
              <w:t>• Hold a pencil effectively in preparation for fluent writing – using the tripod grip in almost all cases- Handwriting lessons</w:t>
            </w:r>
            <w:r w:rsidR="00C718CC">
              <w:rPr>
                <w:rFonts w:ascii="Comic Sans MS" w:hAnsi="Comic Sans MS"/>
                <w:sz w:val="22"/>
                <w:szCs w:val="22"/>
              </w:rPr>
              <w:t>.</w:t>
            </w:r>
          </w:p>
          <w:p w14:paraId="3E4BAA92" w14:textId="77777777" w:rsidR="00C718CC" w:rsidRDefault="00F77E63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22"/>
                <w:szCs w:val="22"/>
              </w:rPr>
            </w:pPr>
            <w:r w:rsidRPr="00F77E63">
              <w:rPr>
                <w:rFonts w:ascii="Comic Sans MS" w:hAnsi="Comic Sans MS"/>
                <w:sz w:val="22"/>
                <w:szCs w:val="22"/>
              </w:rPr>
              <w:t>-Responding to music</w:t>
            </w:r>
          </w:p>
          <w:p w14:paraId="586E4815" w14:textId="3920E706" w:rsidR="00476B3E" w:rsidRPr="00476B3E" w:rsidRDefault="00C718CC" w:rsidP="00C718CC">
            <w:pPr>
              <w:pStyle w:val="Bullets-Twinkl"/>
              <w:numPr>
                <w:ilvl w:val="0"/>
                <w:numId w:val="2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5"/>
                <w:szCs w:val="17"/>
              </w:rPr>
            </w:pPr>
            <w:r w:rsidRPr="00F77E63">
              <w:rPr>
                <w:rFonts w:ascii="Comic Sans MS" w:hAnsi="Comic Sans MS"/>
                <w:sz w:val="22"/>
                <w:szCs w:val="22"/>
              </w:rPr>
              <w:t>Move</w:t>
            </w:r>
            <w:r w:rsidR="00F77E63" w:rsidRPr="00F77E63">
              <w:rPr>
                <w:rFonts w:ascii="Comic Sans MS" w:hAnsi="Comic Sans MS"/>
                <w:sz w:val="22"/>
                <w:szCs w:val="22"/>
              </w:rPr>
              <w:t xml:space="preserve"> energetically, such as running, jumping, dancing, hopping, skipping and climbing.</w:t>
            </w:r>
          </w:p>
        </w:tc>
      </w:tr>
      <w:tr w:rsidR="00DA25FA" w:rsidRPr="00AA26A9" w14:paraId="0FAAE6B6" w14:textId="77777777" w:rsidTr="00204FD1">
        <w:trPr>
          <w:trHeight w:val="1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34" w:type="dxa"/>
            <w:gridSpan w:val="6"/>
            <w:tcBorders>
              <w:top w:val="single" w:sz="4" w:space="0" w:color="47A0D9"/>
              <w:left w:val="nil"/>
              <w:bottom w:val="nil"/>
              <w:right w:val="single" w:sz="4" w:space="0" w:color="FFFFFF" w:themeColor="background1"/>
            </w:tcBorders>
            <w:shd w:val="clear" w:color="auto" w:fill="auto"/>
          </w:tcPr>
          <w:p w14:paraId="4D0867B9" w14:textId="72CED5A4" w:rsidR="00DA25FA" w:rsidRPr="00204FD1" w:rsidRDefault="00DA25FA" w:rsidP="00204FD1">
            <w:pPr>
              <w:spacing w:before="260" w:after="280" w:line="240" w:lineRule="auto"/>
              <w:jc w:val="both"/>
              <w:rPr>
                <w:rFonts w:ascii="Roboto" w:hAnsi="Roboto"/>
                <w:b w:val="0"/>
                <w:bCs w:val="0"/>
                <w:i/>
                <w:color w:val="EE73AA"/>
                <w:sz w:val="15"/>
                <w:szCs w:val="15"/>
              </w:rPr>
            </w:pPr>
          </w:p>
        </w:tc>
      </w:tr>
      <w:tr w:rsidR="004744C0" w:rsidRPr="00AA26A9" w14:paraId="46F0B8E5" w14:textId="77777777" w:rsidTr="004744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9" w:type="dxa"/>
            <w:tcBorders>
              <w:top w:val="single" w:sz="8" w:space="0" w:color="95C238"/>
              <w:left w:val="single" w:sz="8" w:space="0" w:color="95C238"/>
              <w:bottom w:val="single" w:sz="8" w:space="0" w:color="95C238"/>
              <w:right w:val="single" w:sz="8" w:space="0" w:color="95C238"/>
            </w:tcBorders>
            <w:shd w:val="clear" w:color="auto" w:fill="95C238"/>
            <w:vAlign w:val="center"/>
          </w:tcPr>
          <w:p w14:paraId="2A61912F" w14:textId="77777777" w:rsidR="00DA25FA" w:rsidRPr="00AA26A9" w:rsidRDefault="00DA25FA" w:rsidP="004744C0">
            <w:pPr>
              <w:pStyle w:val="Bullets-Twinkl"/>
              <w:numPr>
                <w:ilvl w:val="0"/>
                <w:numId w:val="0"/>
              </w:numPr>
              <w:spacing w:before="40" w:after="0"/>
              <w:jc w:val="center"/>
              <w:rPr>
                <w:b w:val="0"/>
                <w:i/>
                <w:sz w:val="15"/>
                <w:szCs w:val="24"/>
              </w:rPr>
            </w:pPr>
            <w:r w:rsidRPr="00AA26A9">
              <w:rPr>
                <w:b w:val="0"/>
                <w:i/>
                <w:color w:val="FFFFFF" w:themeColor="background1"/>
                <w:sz w:val="15"/>
                <w:szCs w:val="24"/>
              </w:rPr>
              <w:t>Literacy</w:t>
            </w:r>
          </w:p>
        </w:tc>
        <w:tc>
          <w:tcPr>
            <w:tcW w:w="2268" w:type="dxa"/>
            <w:gridSpan w:val="2"/>
            <w:tcBorders>
              <w:top w:val="single" w:sz="8" w:space="0" w:color="F07D1B"/>
              <w:left w:val="single" w:sz="8" w:space="0" w:color="95C238"/>
              <w:bottom w:val="single" w:sz="8" w:space="0" w:color="F07D1B"/>
              <w:right w:val="single" w:sz="8" w:space="0" w:color="F07D1B"/>
            </w:tcBorders>
            <w:shd w:val="clear" w:color="auto" w:fill="F07D1B"/>
            <w:vAlign w:val="center"/>
          </w:tcPr>
          <w:p w14:paraId="7C0B9355" w14:textId="4E6E5581" w:rsidR="00DA25FA" w:rsidRPr="00AA26A9" w:rsidRDefault="00DA25FA" w:rsidP="004744C0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i/>
                <w:sz w:val="15"/>
                <w:szCs w:val="24"/>
              </w:rPr>
            </w:pPr>
            <w:r w:rsidRPr="00AA26A9">
              <w:rPr>
                <w:rFonts w:ascii="Roboto" w:hAnsi="Roboto"/>
                <w:i/>
                <w:color w:val="FFFFFF" w:themeColor="background1"/>
                <w:sz w:val="15"/>
                <w:szCs w:val="24"/>
              </w:rPr>
              <w:t>Mathematics</w:t>
            </w:r>
          </w:p>
        </w:tc>
        <w:tc>
          <w:tcPr>
            <w:tcW w:w="3544" w:type="dxa"/>
            <w:gridSpan w:val="2"/>
            <w:tcBorders>
              <w:top w:val="single" w:sz="8" w:space="0" w:color="5B2A86"/>
              <w:left w:val="single" w:sz="8" w:space="0" w:color="F07D1B"/>
              <w:bottom w:val="single" w:sz="8" w:space="0" w:color="5B2A86"/>
              <w:right w:val="single" w:sz="8" w:space="0" w:color="5B2A86"/>
            </w:tcBorders>
            <w:shd w:val="clear" w:color="auto" w:fill="5B2A86"/>
            <w:vAlign w:val="center"/>
          </w:tcPr>
          <w:p w14:paraId="63202D38" w14:textId="77777777" w:rsidR="00DA25FA" w:rsidRPr="00AA26A9" w:rsidRDefault="00DA25FA" w:rsidP="004744C0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i/>
                <w:sz w:val="15"/>
                <w:szCs w:val="24"/>
              </w:rPr>
            </w:pPr>
            <w:r w:rsidRPr="00AA26A9">
              <w:rPr>
                <w:rFonts w:ascii="Roboto" w:hAnsi="Roboto"/>
                <w:i/>
                <w:color w:val="FFFFFF" w:themeColor="background1"/>
                <w:sz w:val="15"/>
                <w:szCs w:val="24"/>
              </w:rPr>
              <w:t>Understanding the World</w:t>
            </w:r>
            <w:r w:rsidRPr="00AA26A9">
              <w:rPr>
                <w:rFonts w:ascii="Roboto" w:hAnsi="Roboto"/>
                <w:i/>
                <w:noProof/>
                <w:sz w:val="15"/>
                <w:szCs w:val="24"/>
              </w:rPr>
              <w:t xml:space="preserve"> </w:t>
            </w:r>
          </w:p>
        </w:tc>
        <w:tc>
          <w:tcPr>
            <w:tcW w:w="4563" w:type="dxa"/>
            <w:tcBorders>
              <w:top w:val="single" w:sz="8" w:space="0" w:color="00AE97"/>
              <w:left w:val="single" w:sz="8" w:space="0" w:color="5B2A86"/>
              <w:bottom w:val="single" w:sz="8" w:space="0" w:color="00AE97"/>
              <w:right w:val="single" w:sz="8" w:space="0" w:color="00AE97"/>
            </w:tcBorders>
            <w:shd w:val="clear" w:color="auto" w:fill="00AE97"/>
            <w:vAlign w:val="center"/>
          </w:tcPr>
          <w:p w14:paraId="6473BB99" w14:textId="77777777" w:rsidR="00DA25FA" w:rsidRPr="00AA26A9" w:rsidRDefault="00DA25FA" w:rsidP="004744C0">
            <w:pPr>
              <w:spacing w:before="4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i/>
                <w:color w:val="FFFFFF" w:themeColor="background1"/>
                <w:sz w:val="15"/>
                <w:szCs w:val="24"/>
              </w:rPr>
            </w:pPr>
            <w:r w:rsidRPr="00AA26A9">
              <w:rPr>
                <w:rFonts w:ascii="Roboto" w:hAnsi="Roboto"/>
                <w:i/>
                <w:color w:val="FFFFFF" w:themeColor="background1"/>
                <w:sz w:val="15"/>
                <w:szCs w:val="24"/>
              </w:rPr>
              <w:t>Expressive Arts and Design</w:t>
            </w:r>
          </w:p>
        </w:tc>
      </w:tr>
      <w:tr w:rsidR="004744C0" w:rsidRPr="00AA26A9" w14:paraId="5D61ABC3" w14:textId="77777777" w:rsidTr="004744C0">
        <w:trPr>
          <w:trHeight w:val="1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9" w:type="dxa"/>
            <w:tcBorders>
              <w:top w:val="single" w:sz="8" w:space="0" w:color="95C238"/>
              <w:left w:val="single" w:sz="8" w:space="0" w:color="95C238"/>
              <w:bottom w:val="single" w:sz="8" w:space="0" w:color="95C238"/>
              <w:right w:val="single" w:sz="8" w:space="0" w:color="95C238"/>
            </w:tcBorders>
            <w:shd w:val="clear" w:color="auto" w:fill="E4F0D7" w:themeFill="accent4" w:themeFillTint="33"/>
            <w:tcMar>
              <w:top w:w="113" w:type="dxa"/>
              <w:bottom w:w="57" w:type="dxa"/>
              <w:right w:w="108" w:type="dxa"/>
            </w:tcMar>
          </w:tcPr>
          <w:p w14:paraId="4A79BCC4" w14:textId="071B34B4" w:rsidR="00F77E63" w:rsidRPr="00DD3453" w:rsidRDefault="00F77E63" w:rsidP="004744C0">
            <w:pPr>
              <w:pStyle w:val="Bullets-Twinkl"/>
              <w:numPr>
                <w:ilvl w:val="0"/>
                <w:numId w:val="0"/>
              </w:numPr>
              <w:ind w:left="170"/>
              <w:rPr>
                <w:rFonts w:ascii="Comic Sans MS" w:hAnsi="Comic Sans MS"/>
                <w:b w:val="0"/>
                <w:bCs/>
                <w:sz w:val="20"/>
                <w:szCs w:val="22"/>
              </w:rPr>
            </w:pPr>
            <w:r w:rsidRPr="00DD3453">
              <w:rPr>
                <w:rFonts w:ascii="Comic Sans MS" w:hAnsi="Comic Sans MS"/>
                <w:b w:val="0"/>
                <w:sz w:val="20"/>
                <w:szCs w:val="22"/>
              </w:rPr>
              <w:t>•Valentines cards</w:t>
            </w:r>
          </w:p>
          <w:p w14:paraId="32939B03" w14:textId="77777777" w:rsidR="00C718CC" w:rsidRPr="00DD3453" w:rsidRDefault="00C718CC" w:rsidP="004744C0">
            <w:pPr>
              <w:pStyle w:val="Bullets-Twinkl"/>
              <w:numPr>
                <w:ilvl w:val="0"/>
                <w:numId w:val="0"/>
              </w:numPr>
              <w:ind w:left="170"/>
              <w:rPr>
                <w:rFonts w:ascii="Comic Sans MS" w:hAnsi="Comic Sans MS"/>
                <w:b w:val="0"/>
                <w:bCs/>
                <w:sz w:val="20"/>
                <w:szCs w:val="22"/>
              </w:rPr>
            </w:pPr>
            <w:r w:rsidRPr="00DD3453">
              <w:rPr>
                <w:rFonts w:ascii="Comic Sans MS" w:hAnsi="Comic Sans MS"/>
                <w:b w:val="0"/>
                <w:sz w:val="20"/>
                <w:szCs w:val="22"/>
              </w:rPr>
              <w:t>-</w:t>
            </w:r>
            <w:r w:rsidR="00F77E63" w:rsidRPr="00DD3453">
              <w:rPr>
                <w:rFonts w:ascii="Comic Sans MS" w:hAnsi="Comic Sans MS"/>
                <w:b w:val="0"/>
                <w:sz w:val="20"/>
                <w:szCs w:val="22"/>
              </w:rPr>
              <w:t xml:space="preserve"> Write short sentences with words with known letter-sound correspondences</w:t>
            </w:r>
          </w:p>
          <w:p w14:paraId="361117F8" w14:textId="77777777" w:rsidR="00C718CC" w:rsidRPr="00DD3453" w:rsidRDefault="00F77E63" w:rsidP="00C718CC">
            <w:pPr>
              <w:pStyle w:val="Bullets-Twinkl"/>
              <w:numPr>
                <w:ilvl w:val="0"/>
                <w:numId w:val="26"/>
              </w:numPr>
              <w:rPr>
                <w:rFonts w:ascii="Comic Sans MS" w:hAnsi="Comic Sans MS"/>
                <w:b w:val="0"/>
                <w:bCs/>
                <w:sz w:val="20"/>
                <w:szCs w:val="22"/>
              </w:rPr>
            </w:pPr>
            <w:r w:rsidRPr="00DD3453">
              <w:rPr>
                <w:rFonts w:ascii="Comic Sans MS" w:hAnsi="Comic Sans MS"/>
                <w:b w:val="0"/>
                <w:sz w:val="20"/>
                <w:szCs w:val="22"/>
              </w:rPr>
              <w:t xml:space="preserve">using a capital letter and full stop. </w:t>
            </w:r>
          </w:p>
          <w:p w14:paraId="5BE6806F" w14:textId="21707CCD" w:rsidR="00B2258F" w:rsidRPr="00DD3453" w:rsidRDefault="00F77E63" w:rsidP="00C718CC">
            <w:pPr>
              <w:pStyle w:val="Bullets-Twinkl"/>
              <w:numPr>
                <w:ilvl w:val="0"/>
                <w:numId w:val="26"/>
              </w:numPr>
              <w:rPr>
                <w:rFonts w:ascii="Comic Sans MS" w:hAnsi="Comic Sans MS"/>
                <w:b w:val="0"/>
                <w:bCs/>
                <w:sz w:val="20"/>
                <w:szCs w:val="22"/>
              </w:rPr>
            </w:pPr>
            <w:r w:rsidRPr="00DD3453">
              <w:rPr>
                <w:rFonts w:ascii="Comic Sans MS" w:hAnsi="Comic Sans MS"/>
                <w:b w:val="0"/>
                <w:sz w:val="20"/>
                <w:szCs w:val="22"/>
              </w:rPr>
              <w:t>Re-read what they have written to check that it makes sense.</w:t>
            </w:r>
          </w:p>
          <w:p w14:paraId="66ED7FC8" w14:textId="419E9E6F" w:rsidR="00F77E63" w:rsidRPr="00DD3453" w:rsidRDefault="00C718CC" w:rsidP="00415E10">
            <w:pPr>
              <w:pStyle w:val="Bullets-Twinkl"/>
              <w:numPr>
                <w:ilvl w:val="0"/>
                <w:numId w:val="0"/>
              </w:numPr>
              <w:rPr>
                <w:rFonts w:ascii="Comic Sans MS" w:hAnsi="Comic Sans MS"/>
                <w:b w:val="0"/>
                <w:bCs/>
                <w:sz w:val="20"/>
                <w:szCs w:val="22"/>
              </w:rPr>
            </w:pPr>
            <w:r w:rsidRPr="00DD3453">
              <w:rPr>
                <w:rFonts w:ascii="Comic Sans MS" w:hAnsi="Comic Sans MS"/>
                <w:b w:val="0"/>
                <w:sz w:val="20"/>
                <w:szCs w:val="22"/>
              </w:rPr>
              <w:t>-</w:t>
            </w:r>
            <w:r w:rsidR="00F77E63" w:rsidRPr="00DD3453">
              <w:rPr>
                <w:rFonts w:ascii="Comic Sans MS" w:hAnsi="Comic Sans MS"/>
                <w:b w:val="0"/>
                <w:sz w:val="20"/>
                <w:szCs w:val="22"/>
              </w:rPr>
              <w:t>Anticipate key events in stories</w:t>
            </w:r>
          </w:p>
          <w:p w14:paraId="7D30E3F5" w14:textId="77777777" w:rsidR="00C718CC" w:rsidRPr="00DD3453" w:rsidRDefault="00C718CC" w:rsidP="00415E10">
            <w:pPr>
              <w:pStyle w:val="Bullets-Twinkl"/>
              <w:numPr>
                <w:ilvl w:val="0"/>
                <w:numId w:val="0"/>
              </w:numPr>
              <w:rPr>
                <w:rFonts w:ascii="Comic Sans MS" w:hAnsi="Comic Sans MS"/>
                <w:b w:val="0"/>
                <w:bCs/>
                <w:sz w:val="20"/>
                <w:szCs w:val="22"/>
              </w:rPr>
            </w:pPr>
          </w:p>
          <w:p w14:paraId="627A740B" w14:textId="5375BD56" w:rsidR="00415E10" w:rsidRPr="00DD3453" w:rsidRDefault="00415E10" w:rsidP="00415E10">
            <w:pPr>
              <w:pStyle w:val="Bullets-Twinkl"/>
              <w:numPr>
                <w:ilvl w:val="0"/>
                <w:numId w:val="0"/>
              </w:numPr>
              <w:rPr>
                <w:rFonts w:ascii="Comic Sans MS" w:hAnsi="Comic Sans MS"/>
                <w:b w:val="0"/>
                <w:sz w:val="20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single" w:sz="8" w:space="0" w:color="F07D1B"/>
              <w:left w:val="single" w:sz="8" w:space="0" w:color="95C238"/>
              <w:bottom w:val="single" w:sz="8" w:space="0" w:color="F07D1B"/>
              <w:right w:val="single" w:sz="8" w:space="0" w:color="F07D1B"/>
            </w:tcBorders>
            <w:shd w:val="clear" w:color="auto" w:fill="FBE6D6" w:themeFill="accent2" w:themeFillTint="33"/>
            <w:tcMar>
              <w:top w:w="113" w:type="dxa"/>
              <w:bottom w:w="57" w:type="dxa"/>
              <w:right w:w="108" w:type="dxa"/>
            </w:tcMar>
          </w:tcPr>
          <w:p w14:paraId="0C829763" w14:textId="23E33A10" w:rsidR="008D1CDD" w:rsidRPr="00DD3453" w:rsidRDefault="00C718CC" w:rsidP="00C718CC">
            <w:pPr>
              <w:pStyle w:val="Bullets-Twinkl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>-</w:t>
            </w:r>
            <w:r w:rsidR="00F77E63" w:rsidRPr="00DD3453">
              <w:rPr>
                <w:rFonts w:ascii="Comic Sans MS" w:hAnsi="Comic Sans MS"/>
                <w:sz w:val="20"/>
                <w:szCs w:val="22"/>
              </w:rPr>
              <w:t xml:space="preserve">Hearts patterns painting </w:t>
            </w:r>
          </w:p>
          <w:p w14:paraId="5C6F140C" w14:textId="77777777" w:rsidR="00C718CC" w:rsidRPr="00DD3453" w:rsidRDefault="00C718CC" w:rsidP="00C718CC">
            <w:pPr>
              <w:pStyle w:val="Bullets-Twinkl"/>
              <w:numPr>
                <w:ilvl w:val="0"/>
                <w:numId w:val="0"/>
              </w:num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</w:p>
          <w:p w14:paraId="3B49EA1D" w14:textId="0150E816" w:rsidR="00F77E63" w:rsidRPr="00DD3453" w:rsidRDefault="00C718CC" w:rsidP="00C718CC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>-</w:t>
            </w:r>
            <w:r w:rsidR="00F77E63" w:rsidRPr="00DD3453">
              <w:rPr>
                <w:rFonts w:ascii="Comic Sans MS" w:hAnsi="Comic Sans MS"/>
                <w:sz w:val="20"/>
                <w:szCs w:val="22"/>
              </w:rPr>
              <w:t>Comparisons</w:t>
            </w:r>
            <w:r w:rsidRPr="00DD3453">
              <w:rPr>
                <w:rFonts w:ascii="Comic Sans MS" w:hAnsi="Comic Sans MS"/>
                <w:sz w:val="20"/>
                <w:szCs w:val="22"/>
              </w:rPr>
              <w:t xml:space="preserve"> of size</w:t>
            </w:r>
            <w:r w:rsidR="00F77E63" w:rsidRPr="00DD3453">
              <w:rPr>
                <w:rFonts w:ascii="Comic Sans MS" w:hAnsi="Comic Sans MS"/>
                <w:sz w:val="20"/>
                <w:szCs w:val="22"/>
              </w:rPr>
              <w:t xml:space="preserve"> between objects</w:t>
            </w:r>
          </w:p>
          <w:p w14:paraId="48DE3DAD" w14:textId="0AA715C8" w:rsidR="00F77E63" w:rsidRPr="00DD3453" w:rsidRDefault="00F77E63" w:rsidP="00C718CC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>(treasure box)</w:t>
            </w:r>
            <w:r w:rsidR="00C718CC" w:rsidRPr="00DD3453">
              <w:rPr>
                <w:rFonts w:ascii="Comic Sans MS" w:hAnsi="Comic Sans MS"/>
                <w:sz w:val="20"/>
                <w:szCs w:val="22"/>
              </w:rPr>
              <w:t>.</w:t>
            </w:r>
          </w:p>
        </w:tc>
        <w:tc>
          <w:tcPr>
            <w:tcW w:w="3544" w:type="dxa"/>
            <w:gridSpan w:val="2"/>
            <w:tcBorders>
              <w:top w:val="single" w:sz="8" w:space="0" w:color="5B2A86"/>
              <w:left w:val="single" w:sz="8" w:space="0" w:color="F07D1B"/>
              <w:bottom w:val="single" w:sz="8" w:space="0" w:color="5B2A86"/>
              <w:right w:val="single" w:sz="8" w:space="0" w:color="5B2A86"/>
            </w:tcBorders>
            <w:shd w:val="clear" w:color="auto" w:fill="E9DBF2" w:themeFill="accent6" w:themeFillTint="33"/>
            <w:tcMar>
              <w:top w:w="113" w:type="dxa"/>
              <w:bottom w:w="57" w:type="dxa"/>
              <w:right w:w="108" w:type="dxa"/>
            </w:tcMar>
          </w:tcPr>
          <w:p w14:paraId="5DC371AE" w14:textId="50710308" w:rsidR="00C718CC" w:rsidRPr="00DD3453" w:rsidRDefault="00C718CC" w:rsidP="00C718CC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>-</w:t>
            </w:r>
            <w:r w:rsidR="00F77E63" w:rsidRPr="00DD3453">
              <w:rPr>
                <w:rFonts w:ascii="Comic Sans MS" w:hAnsi="Comic Sans MS"/>
                <w:sz w:val="20"/>
                <w:szCs w:val="22"/>
              </w:rPr>
              <w:t>Talk about members of their immediate family and community. • Name and describe people who are familiar to them.</w:t>
            </w:r>
          </w:p>
          <w:p w14:paraId="148A16FA" w14:textId="3764996C" w:rsidR="00F77E63" w:rsidRPr="00DD3453" w:rsidRDefault="00F77E63" w:rsidP="004744C0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>Comment on images of familiar situations in the past</w:t>
            </w:r>
          </w:p>
          <w:p w14:paraId="6E197C0B" w14:textId="5AB582D5" w:rsidR="00F77E63" w:rsidRPr="00DD3453" w:rsidRDefault="00F77E63" w:rsidP="004744C0">
            <w:pPr>
              <w:pStyle w:val="Bullets-Twinkl"/>
              <w:numPr>
                <w:ilvl w:val="0"/>
                <w:numId w:val="2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>Compare and contrast characters from stories, including figures from the pas</w:t>
            </w:r>
            <w:r w:rsidR="00C718CC" w:rsidRPr="00DD3453">
              <w:rPr>
                <w:rFonts w:ascii="Comic Sans MS" w:hAnsi="Comic Sans MS"/>
                <w:sz w:val="20"/>
                <w:szCs w:val="22"/>
              </w:rPr>
              <w:t>t</w:t>
            </w:r>
          </w:p>
          <w:p w14:paraId="4D54BED6" w14:textId="5B1D9B20" w:rsidR="00166D08" w:rsidRPr="00DD3453" w:rsidRDefault="00F77E63" w:rsidP="00C718CC">
            <w:pPr>
              <w:pStyle w:val="Bullets-Twinkl"/>
              <w:numPr>
                <w:ilvl w:val="0"/>
                <w:numId w:val="0"/>
              </w:num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 xml:space="preserve"> Draw information from a </w:t>
            </w:r>
            <w:r w:rsidR="00204FD1" w:rsidRPr="00DD3453">
              <w:rPr>
                <w:rFonts w:ascii="Comic Sans MS" w:hAnsi="Comic Sans MS"/>
                <w:sz w:val="20"/>
                <w:szCs w:val="22"/>
              </w:rPr>
              <w:t>simple map</w:t>
            </w:r>
            <w:r w:rsidRPr="00DD3453">
              <w:rPr>
                <w:rFonts w:ascii="Comic Sans MS" w:hAnsi="Comic Sans MS"/>
                <w:sz w:val="20"/>
                <w:szCs w:val="22"/>
              </w:rPr>
              <w:t xml:space="preserve"> – </w:t>
            </w:r>
            <w:r w:rsidR="00C718CC" w:rsidRPr="00DD3453">
              <w:rPr>
                <w:rFonts w:ascii="Comic Sans MS" w:hAnsi="Comic Sans MS"/>
                <w:sz w:val="20"/>
                <w:szCs w:val="22"/>
              </w:rPr>
              <w:t>Chinese New Year</w:t>
            </w:r>
            <w:r w:rsidRPr="00DD3453">
              <w:rPr>
                <w:rFonts w:ascii="Comic Sans MS" w:hAnsi="Comic Sans MS"/>
                <w:sz w:val="20"/>
                <w:szCs w:val="22"/>
              </w:rPr>
              <w:t xml:space="preserve"> </w:t>
            </w:r>
          </w:p>
          <w:p w14:paraId="6A10306D" w14:textId="375B587D" w:rsidR="00F77E63" w:rsidRPr="00DD3453" w:rsidRDefault="00F77E63" w:rsidP="00C718CC">
            <w:pPr>
              <w:pStyle w:val="Bullets-Twinkl"/>
              <w:numPr>
                <w:ilvl w:val="0"/>
                <w:numId w:val="0"/>
              </w:numPr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>• Describe what they see, hear and feel whilst outside- What is love – wonderful world.</w:t>
            </w:r>
          </w:p>
        </w:tc>
        <w:tc>
          <w:tcPr>
            <w:tcW w:w="4563" w:type="dxa"/>
            <w:tcBorders>
              <w:top w:val="single" w:sz="8" w:space="0" w:color="00AE97"/>
              <w:left w:val="single" w:sz="8" w:space="0" w:color="5B2A86"/>
              <w:bottom w:val="single" w:sz="8" w:space="0" w:color="00AE97"/>
              <w:right w:val="single" w:sz="8" w:space="0" w:color="00AE97"/>
            </w:tcBorders>
            <w:shd w:val="clear" w:color="auto" w:fill="DDFFFA"/>
            <w:tcMar>
              <w:top w:w="113" w:type="dxa"/>
              <w:bottom w:w="57" w:type="dxa"/>
              <w:right w:w="108" w:type="dxa"/>
            </w:tcMar>
          </w:tcPr>
          <w:p w14:paraId="2D409963" w14:textId="77777777" w:rsidR="00C718CC" w:rsidRPr="00DD3453" w:rsidRDefault="00C718CC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>-</w:t>
            </w:r>
            <w:r w:rsidR="00F77E63" w:rsidRPr="00DD3453">
              <w:rPr>
                <w:rFonts w:ascii="Comic Sans MS" w:hAnsi="Comic Sans MS"/>
                <w:sz w:val="20"/>
                <w:szCs w:val="22"/>
              </w:rPr>
              <w:t xml:space="preserve"> Listen attentively, move to and talk about music, expressing their feelings and responses. </w:t>
            </w:r>
          </w:p>
          <w:p w14:paraId="44EF411A" w14:textId="6C10107A" w:rsidR="00166D08" w:rsidRPr="00DD3453" w:rsidRDefault="00C718CC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>-</w:t>
            </w:r>
            <w:r w:rsidR="00F77E63" w:rsidRPr="00DD3453">
              <w:rPr>
                <w:rFonts w:ascii="Comic Sans MS" w:hAnsi="Comic Sans MS"/>
                <w:sz w:val="20"/>
                <w:szCs w:val="22"/>
              </w:rPr>
              <w:t>Watch and talk about dance and performance art, expressing their feelings and responses</w:t>
            </w:r>
            <w:r w:rsidRPr="00DD3453">
              <w:rPr>
                <w:rFonts w:ascii="Comic Sans MS" w:hAnsi="Comic Sans MS"/>
                <w:sz w:val="20"/>
                <w:szCs w:val="22"/>
              </w:rPr>
              <w:t>.</w:t>
            </w:r>
          </w:p>
          <w:p w14:paraId="707799AA" w14:textId="3F5505CA" w:rsidR="00F77E63" w:rsidRPr="00DD3453" w:rsidRDefault="00C718CC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>-</w:t>
            </w:r>
            <w:r w:rsidR="00F77E63" w:rsidRPr="00DD3453">
              <w:rPr>
                <w:rFonts w:ascii="Comic Sans MS" w:hAnsi="Comic Sans MS"/>
                <w:sz w:val="20"/>
                <w:szCs w:val="22"/>
              </w:rPr>
              <w:t>Explore and engage in music making and dance, performing solo or in groups.</w:t>
            </w:r>
          </w:p>
          <w:p w14:paraId="44172BA6" w14:textId="16B89EBF" w:rsidR="00C718CC" w:rsidRPr="00DD3453" w:rsidRDefault="00F77E63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>-</w:t>
            </w:r>
            <w:r w:rsidR="00C718CC" w:rsidRPr="00DD3453">
              <w:rPr>
                <w:rFonts w:ascii="Comic Sans MS" w:hAnsi="Comic Sans MS"/>
                <w:sz w:val="20"/>
                <w:szCs w:val="22"/>
              </w:rPr>
              <w:t>Junk modelling –</w:t>
            </w:r>
            <w:r w:rsidRPr="00DD3453">
              <w:rPr>
                <w:rFonts w:ascii="Comic Sans MS" w:hAnsi="Comic Sans MS"/>
                <w:sz w:val="20"/>
                <w:szCs w:val="22"/>
              </w:rPr>
              <w:t xml:space="preserve"> </w:t>
            </w:r>
            <w:r w:rsidR="00C718CC" w:rsidRPr="00DD3453">
              <w:rPr>
                <w:rFonts w:ascii="Comic Sans MS" w:hAnsi="Comic Sans MS"/>
                <w:sz w:val="20"/>
                <w:szCs w:val="22"/>
              </w:rPr>
              <w:t>Animals we love</w:t>
            </w:r>
          </w:p>
          <w:p w14:paraId="5B583E8F" w14:textId="4A1C4B27" w:rsidR="00F77E63" w:rsidRPr="00DD3453" w:rsidRDefault="00C718CC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  <w:r w:rsidRPr="00DD3453">
              <w:rPr>
                <w:rFonts w:ascii="Comic Sans MS" w:hAnsi="Comic Sans MS"/>
                <w:sz w:val="20"/>
                <w:szCs w:val="22"/>
              </w:rPr>
              <w:t xml:space="preserve">Clay model heart – A </w:t>
            </w:r>
            <w:r w:rsidR="00F77E63" w:rsidRPr="00DD3453">
              <w:rPr>
                <w:rFonts w:ascii="Comic Sans MS" w:hAnsi="Comic Sans MS"/>
                <w:sz w:val="20"/>
                <w:szCs w:val="22"/>
              </w:rPr>
              <w:t>gift for someone else.</w:t>
            </w:r>
          </w:p>
          <w:p w14:paraId="30C83263" w14:textId="77777777" w:rsidR="004744C0" w:rsidRPr="00DD3453" w:rsidRDefault="004744C0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</w:p>
          <w:p w14:paraId="77AF6C9E" w14:textId="77777777" w:rsidR="004744C0" w:rsidRPr="00DD3453" w:rsidRDefault="004744C0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</w:p>
          <w:p w14:paraId="7804319E" w14:textId="77777777" w:rsidR="004744C0" w:rsidRPr="00DD3453" w:rsidRDefault="004744C0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</w:p>
          <w:p w14:paraId="4BDE54CB" w14:textId="77777777" w:rsidR="004744C0" w:rsidRPr="00DD3453" w:rsidRDefault="004744C0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</w:p>
          <w:p w14:paraId="16EB567D" w14:textId="53F07C53" w:rsidR="004744C0" w:rsidRPr="00DD3453" w:rsidRDefault="004744C0" w:rsidP="004744C0">
            <w:pPr>
              <w:pStyle w:val="Bullets-Twinkl"/>
              <w:numPr>
                <w:ilvl w:val="0"/>
                <w:numId w:val="0"/>
              </w:numPr>
              <w:ind w:left="170" w:hanging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2"/>
              </w:rPr>
            </w:pPr>
          </w:p>
        </w:tc>
      </w:tr>
    </w:tbl>
    <w:p w14:paraId="5E725D58" w14:textId="6E8750B4" w:rsidR="00B2258F" w:rsidRDefault="004C5FB5" w:rsidP="00DF0650">
      <w:pPr>
        <w:jc w:val="both"/>
        <w:rPr>
          <w:sz w:val="2"/>
          <w:szCs w:val="2"/>
        </w:rPr>
      </w:pPr>
      <w:r>
        <w:rPr>
          <w:noProof/>
          <w:sz w:val="2"/>
          <w:szCs w:val="2"/>
        </w:rPr>
        <w:t>Vut out</w:t>
      </w:r>
      <w:r w:rsidR="00231817">
        <w:rPr>
          <w:noProof/>
          <w:sz w:val="2"/>
          <w:szCs w:val="2"/>
        </w:rPr>
        <w:br w:type="textWrapping" w:clear="all"/>
      </w:r>
      <w:r w:rsidR="00DF7374">
        <w:rPr>
          <w:sz w:val="2"/>
          <w:szCs w:val="2"/>
        </w:rPr>
        <w:t>Wee</w:t>
      </w:r>
    </w:p>
    <w:p w14:paraId="4F7E666A" w14:textId="6C7DC620" w:rsidR="00B2258F" w:rsidRDefault="00B2258F" w:rsidP="00DF0650">
      <w:pPr>
        <w:jc w:val="both"/>
        <w:rPr>
          <w:sz w:val="2"/>
          <w:szCs w:val="2"/>
        </w:rPr>
      </w:pPr>
    </w:p>
    <w:p w14:paraId="30269C6B" w14:textId="78C123FD" w:rsidR="004744C0" w:rsidRDefault="004744C0" w:rsidP="00DF0650">
      <w:pPr>
        <w:jc w:val="both"/>
        <w:rPr>
          <w:sz w:val="2"/>
          <w:szCs w:val="2"/>
        </w:rPr>
      </w:pPr>
    </w:p>
    <w:p w14:paraId="248E94D4" w14:textId="0CF03C7F" w:rsidR="004744C0" w:rsidRDefault="004744C0" w:rsidP="00DF0650">
      <w:pPr>
        <w:jc w:val="both"/>
        <w:rPr>
          <w:sz w:val="2"/>
          <w:szCs w:val="2"/>
        </w:rPr>
      </w:pPr>
    </w:p>
    <w:p w14:paraId="774D7F71" w14:textId="731F11CD" w:rsidR="004744C0" w:rsidRDefault="004744C0" w:rsidP="00DF0650">
      <w:pPr>
        <w:jc w:val="both"/>
        <w:rPr>
          <w:sz w:val="2"/>
          <w:szCs w:val="2"/>
        </w:rPr>
      </w:pPr>
    </w:p>
    <w:p w14:paraId="09FADA24" w14:textId="6C50D004" w:rsidR="004744C0" w:rsidRDefault="00DD3453" w:rsidP="00DF0650">
      <w:pPr>
        <w:jc w:val="both"/>
        <w:rPr>
          <w:sz w:val="2"/>
          <w:szCs w:val="2"/>
        </w:rPr>
      </w:pPr>
      <w:r w:rsidRPr="00B2258F">
        <w:rPr>
          <w:noProof/>
          <w:sz w:val="2"/>
          <w:szCs w:val="2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589D091" wp14:editId="050AE72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6010" cy="2686050"/>
                <wp:effectExtent l="0" t="0" r="1524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601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5BBCC" w14:textId="77777777" w:rsidR="0046352F" w:rsidRDefault="0046352F" w:rsidP="00B64835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</w:rPr>
                              <w:t xml:space="preserve">English key </w:t>
                            </w:r>
                            <w:r w:rsidRPr="00B64835">
                              <w:rPr>
                                <w:rFonts w:ascii="Comic Sans MS" w:hAnsi="Comic Sans MS"/>
                                <w:sz w:val="32"/>
                              </w:rPr>
                              <w:t>texts:</w:t>
                            </w:r>
                          </w:p>
                          <w:p w14:paraId="507A972F" w14:textId="1827B971" w:rsidR="0046352F" w:rsidRDefault="0046352F" w:rsidP="00AA26A9">
                            <w:pP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>Weirdo – Zadie Smith</w:t>
                            </w:r>
                          </w:p>
                          <w:p w14:paraId="779D3AC0" w14:textId="5DDAE088" w:rsidR="0046352F" w:rsidRDefault="0046352F" w:rsidP="0046352F">
                            <w:pP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</w:rPr>
                              <w:t>Nick Laird</w:t>
                            </w:r>
                          </w:p>
                          <w:p w14:paraId="4106D9CC" w14:textId="17AB67CC" w:rsidR="0046352F" w:rsidRPr="00AA26A9" w:rsidRDefault="0046352F" w:rsidP="00AA26A9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9BB14" wp14:editId="07B262B8">
                                  <wp:extent cx="866775" cy="473710"/>
                                  <wp:effectExtent l="0" t="0" r="9525" b="254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796" cy="476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D4A0751" wp14:editId="1EFADC8A">
                                      <wp:extent cx="304800" cy="304800"/>
                                      <wp:effectExtent l="0" t="0" r="0" b="0"/>
                                      <wp:docPr id="2" name="Rectangle 2" descr="Weirdo: Zadie Smith &amp; Nick Laird. Illustrations: Magenta Fox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304800" cy="304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51F85BF8" id="Rectangle 2" o:spid="_x0000_s1026" alt="Weirdo: Zadie Smith &amp; Nick Laird. Illustrations: Magenta Fo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Z5hK26wIAAAAGAAAOAAAAAAAA&#10;AAAAAAAAAC4CAABkcnMvZTJvRG9jLnhtbFBLAQItABQABgAIAAAAIQBMoOks2AAAAAMBAAAPAAAA&#10;AAAAAAAAAAAAAEUFAABkcnMvZG93bnJldi54bWxQSwUGAAAAAAQABADzAAAAS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AA26A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5C966BAE" w14:textId="11ADDDA9" w:rsidR="0046352F" w:rsidRDefault="0046352F" w:rsidP="00B2258F"/>
                          <w:p w14:paraId="47C0FF81" w14:textId="5216D406" w:rsidR="0046352F" w:rsidRDefault="0046352F" w:rsidP="00B225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9D0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86.3pt;height:211.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" strokecolor="#7030a0">
                <v:textbox>
                  <w:txbxContent>
                    <w:p w14:paraId="4155BBCC" w14:textId="77777777" w:rsidR="0046352F" w:rsidRDefault="0046352F" w:rsidP="00B64835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 w:rsidRPr="00181291">
                        <w:rPr>
                          <w:rFonts w:ascii="Comic Sans MS" w:hAnsi="Comic Sans MS"/>
                        </w:rPr>
                        <w:t xml:space="preserve">English key </w:t>
                      </w:r>
                      <w:r w:rsidRPr="00B64835">
                        <w:rPr>
                          <w:rFonts w:ascii="Comic Sans MS" w:hAnsi="Comic Sans MS"/>
                          <w:sz w:val="32"/>
                        </w:rPr>
                        <w:t>texts:</w:t>
                      </w:r>
                    </w:p>
                    <w:p w14:paraId="507A972F" w14:textId="1827B971" w:rsidR="0046352F" w:rsidRDefault="0046352F" w:rsidP="00AA26A9">
                      <w:pPr>
                        <w:rPr>
                          <w:rFonts w:ascii="Comic Sans MS" w:hAnsi="Comic Sans MS"/>
                          <w:noProof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</w:rPr>
                        <w:t>Weirdo – Zadie Smith</w:t>
                      </w:r>
                    </w:p>
                    <w:p w14:paraId="779D3AC0" w14:textId="5DDAE088" w:rsidR="0046352F" w:rsidRDefault="0046352F" w:rsidP="0046352F">
                      <w:pPr>
                        <w:rPr>
                          <w:rFonts w:ascii="Comic Sans MS" w:hAnsi="Comic Sans MS"/>
                          <w:noProof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</w:rPr>
                        <w:t>Nick Laird</w:t>
                      </w:r>
                    </w:p>
                    <w:p w14:paraId="4106D9CC" w14:textId="17AB67CC" w:rsidR="0046352F" w:rsidRPr="00AA26A9" w:rsidRDefault="0046352F" w:rsidP="00AA26A9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B9BB14" wp14:editId="07B262B8">
                            <wp:extent cx="866775" cy="473710"/>
                            <wp:effectExtent l="0" t="0" r="9525" b="254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796" cy="476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7D4A0751" wp14:editId="1EFADC8A">
                                <wp:extent cx="304800" cy="304800"/>
                                <wp:effectExtent l="0" t="0" r="0" b="0"/>
                                <wp:docPr id="2" name="Rectangle 2" descr="Weirdo: Zadie Smith &amp; Nick Laird. Illustrations: Magenta Fox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304800" cy="304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7732DEDC" id="Rectangle 2" o:spid="_x0000_s1026" alt="Weirdo: Zadie Smith &amp; Nick Laird. Illustrations: Magenta Fo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Z5hK26wIAAAAGAAAOAAAAAAAA&#10;AAAAAAAAAC4CAABkcnMvZTJvRG9jLnhtbFBLAQItABQABgAIAAAAIQBMoOks2AAAAAMBAAAPAAAA&#10;AAAAAAAAAAAAAEUFAABkcnMvZG93bnJldi54bWxQSwUGAAAAAAQABADzAAAASg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  <w:r w:rsidRPr="00AA26A9">
                        <w:rPr>
                          <w:noProof/>
                        </w:rPr>
                        <w:t xml:space="preserve"> </w:t>
                      </w:r>
                    </w:p>
                    <w:p w14:paraId="5C966BAE" w14:textId="11ADDDA9" w:rsidR="0046352F" w:rsidRDefault="0046352F" w:rsidP="00B2258F"/>
                    <w:p w14:paraId="47C0FF81" w14:textId="5216D406" w:rsidR="0046352F" w:rsidRDefault="0046352F" w:rsidP="00B2258F"/>
                  </w:txbxContent>
                </v:textbox>
                <w10:wrap type="square" anchorx="margin"/>
              </v:shape>
            </w:pict>
          </mc:Fallback>
        </mc:AlternateContent>
      </w:r>
    </w:p>
    <w:p w14:paraId="537A516D" w14:textId="1B42CA1F" w:rsidR="00AA26A9" w:rsidRDefault="00DD3453" w:rsidP="00DF0650">
      <w:pPr>
        <w:jc w:val="both"/>
        <w:rPr>
          <w:sz w:val="2"/>
          <w:szCs w:val="2"/>
        </w:rPr>
      </w:pP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B2A1A20" wp14:editId="7DB00EB0">
                <wp:simplePos x="0" y="0"/>
                <wp:positionH relativeFrom="margin">
                  <wp:posOffset>7451725</wp:posOffset>
                </wp:positionH>
                <wp:positionV relativeFrom="paragraph">
                  <wp:posOffset>0</wp:posOffset>
                </wp:positionV>
                <wp:extent cx="2717800" cy="1805940"/>
                <wp:effectExtent l="0" t="0" r="25400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180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50ACE" w14:textId="5A87EB2D" w:rsidR="0046352F" w:rsidRDefault="0046352F" w:rsidP="00DF7374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Autumn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2 </w:t>
                            </w:r>
                            <w:r w:rsidRPr="00181291">
                              <w:rPr>
                                <w:rFonts w:ascii="Comic Sans MS" w:hAnsi="Comic Sans MS"/>
                                <w:sz w:val="20"/>
                              </w:rPr>
                              <w:t>phonics progression:</w:t>
                            </w:r>
                          </w:p>
                          <w:p w14:paraId="70FEE06B" w14:textId="14A58376" w:rsidR="0046352F" w:rsidRDefault="0046352F" w:rsidP="00AA26A9">
                            <w:pPr>
                              <w:jc w:val="both"/>
                            </w:pPr>
                            <w:r>
                              <w:t xml:space="preserve">ow oi ear air </w:t>
                            </w:r>
                            <w:proofErr w:type="spellStart"/>
                            <w:r>
                              <w:t>ure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</w:t>
                            </w:r>
                            <w:proofErr w:type="spellEnd"/>
                          </w:p>
                          <w:p w14:paraId="332769F0" w14:textId="03C9F17E" w:rsidR="0046352F" w:rsidRDefault="0046352F" w:rsidP="00AA26A9">
                            <w:pPr>
                              <w:jc w:val="both"/>
                            </w:pPr>
                            <w:r>
                              <w:t>Read: are, my, her,</w:t>
                            </w:r>
                          </w:p>
                          <w:p w14:paraId="7542307C" w14:textId="64D77DEF" w:rsidR="0046352F" w:rsidRDefault="0046352F" w:rsidP="00AA26A9">
                            <w:pPr>
                              <w:jc w:val="both"/>
                            </w:pPr>
                            <w:r>
                              <w:t>Three (Mastery)</w:t>
                            </w:r>
                          </w:p>
                          <w:p w14:paraId="43FA777B" w14:textId="77777777" w:rsidR="0046352F" w:rsidRPr="00DF7374" w:rsidRDefault="0046352F" w:rsidP="00AA26A9">
                            <w:pPr>
                              <w:jc w:val="both"/>
                              <w:rPr>
                                <w:sz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1A20" id="_x0000_s1027" type="#_x0000_t202" style="position:absolute;left:0;text-align:left;margin-left:586.75pt;margin-top:0;width:214pt;height:142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">
                <v:textbox>
                  <w:txbxContent>
                    <w:p w14:paraId="7B950ACE" w14:textId="5A87EB2D" w:rsidR="0046352F" w:rsidRDefault="0046352F" w:rsidP="00DF7374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181291">
                        <w:rPr>
                          <w:rFonts w:ascii="Comic Sans MS" w:hAnsi="Comic Sans MS"/>
                          <w:sz w:val="20"/>
                        </w:rPr>
                        <w:t xml:space="preserve">Autumn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2 </w:t>
                      </w:r>
                      <w:r w:rsidRPr="00181291">
                        <w:rPr>
                          <w:rFonts w:ascii="Comic Sans MS" w:hAnsi="Comic Sans MS"/>
                          <w:sz w:val="20"/>
                        </w:rPr>
                        <w:t>phonics progression:</w:t>
                      </w:r>
                    </w:p>
                    <w:p w14:paraId="70FEE06B" w14:textId="14A58376" w:rsidR="0046352F" w:rsidRDefault="0046352F" w:rsidP="00AA26A9">
                      <w:pPr>
                        <w:jc w:val="both"/>
                      </w:pPr>
                      <w:r>
                        <w:t xml:space="preserve">ow oi ear air </w:t>
                      </w:r>
                      <w:proofErr w:type="spellStart"/>
                      <w:r>
                        <w:t>ure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</w:t>
                      </w:r>
                      <w:proofErr w:type="spellEnd"/>
                    </w:p>
                    <w:p w14:paraId="332769F0" w14:textId="03C9F17E" w:rsidR="0046352F" w:rsidRDefault="0046352F" w:rsidP="00AA26A9">
                      <w:pPr>
                        <w:jc w:val="both"/>
                      </w:pPr>
                      <w:r>
                        <w:t>Read: are, my, her,</w:t>
                      </w:r>
                    </w:p>
                    <w:p w14:paraId="7542307C" w14:textId="64D77DEF" w:rsidR="0046352F" w:rsidRDefault="0046352F" w:rsidP="00AA26A9">
                      <w:pPr>
                        <w:jc w:val="both"/>
                      </w:pPr>
                      <w:r>
                        <w:t>Three (Mastery)</w:t>
                      </w:r>
                    </w:p>
                    <w:p w14:paraId="43FA777B" w14:textId="77777777" w:rsidR="0046352F" w:rsidRPr="00DF7374" w:rsidRDefault="0046352F" w:rsidP="00AA26A9">
                      <w:pPr>
                        <w:jc w:val="both"/>
                        <w:rPr>
                          <w:sz w:val="3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543871" w14:textId="101B3E60" w:rsidR="00AA26A9" w:rsidRPr="00AA26A9" w:rsidRDefault="004744C0" w:rsidP="00AA26A9">
      <w:pPr>
        <w:rPr>
          <w:sz w:val="2"/>
          <w:szCs w:val="2"/>
        </w:rPr>
      </w:pP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DC2CAA" wp14:editId="24CEA384">
                <wp:simplePos x="0" y="0"/>
                <wp:positionH relativeFrom="column">
                  <wp:posOffset>2526030</wp:posOffset>
                </wp:positionH>
                <wp:positionV relativeFrom="paragraph">
                  <wp:posOffset>3810</wp:posOffset>
                </wp:positionV>
                <wp:extent cx="2308860" cy="1912620"/>
                <wp:effectExtent l="0" t="0" r="1524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11C98" w14:textId="3A072C8A" w:rsidR="0046352F" w:rsidRDefault="0046352F" w:rsidP="00B2258F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181291">
                              <w:rPr>
                                <w:rFonts w:ascii="Comic Sans MS" w:hAnsi="Comic Sans MS"/>
                              </w:rPr>
                              <w:t>NCETM Maths:</w:t>
                            </w:r>
                          </w:p>
                          <w:p w14:paraId="4044877E" w14:textId="010ABA8A" w:rsidR="0046352F" w:rsidRPr="00181291" w:rsidRDefault="0046352F" w:rsidP="00B2258F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Composition and comparison </w:t>
                            </w:r>
                          </w:p>
                          <w:p w14:paraId="7AB13231" w14:textId="52C30F1E" w:rsidR="0046352F" w:rsidRDefault="0046352F" w:rsidP="00B2258F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7C5E5" wp14:editId="6CE91037">
                                  <wp:extent cx="2117090" cy="244475"/>
                                  <wp:effectExtent l="0" t="0" r="0" b="317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090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F2D60D" w14:textId="77777777" w:rsidR="0046352F" w:rsidRDefault="0046352F" w:rsidP="00B2258F"/>
                          <w:p w14:paraId="630A7A9A" w14:textId="77777777" w:rsidR="0046352F" w:rsidRDefault="0046352F" w:rsidP="00B2258F"/>
                          <w:p w14:paraId="240E4388" w14:textId="77777777" w:rsidR="0046352F" w:rsidRDefault="0046352F" w:rsidP="00B225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C2CAA" id="_x0000_s1028" type="#_x0000_t202" style="position:absolute;left:0;text-align:left;margin-left:198.9pt;margin-top:.3pt;width:181.8pt;height:15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">
                <v:textbox>
                  <w:txbxContent>
                    <w:p w14:paraId="38411C98" w14:textId="3A072C8A" w:rsidR="0046352F" w:rsidRDefault="0046352F" w:rsidP="00B2258F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181291">
                        <w:rPr>
                          <w:rFonts w:ascii="Comic Sans MS" w:hAnsi="Comic Sans MS"/>
                        </w:rPr>
                        <w:t>NCETM Maths:</w:t>
                      </w:r>
                    </w:p>
                    <w:p w14:paraId="4044877E" w14:textId="010ABA8A" w:rsidR="0046352F" w:rsidRPr="00181291" w:rsidRDefault="0046352F" w:rsidP="00B2258F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Composition and comparison </w:t>
                      </w:r>
                    </w:p>
                    <w:p w14:paraId="7AB13231" w14:textId="52C30F1E" w:rsidR="0046352F" w:rsidRDefault="0046352F" w:rsidP="00B2258F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27C5E5" wp14:editId="6CE91037">
                            <wp:extent cx="2117090" cy="244475"/>
                            <wp:effectExtent l="0" t="0" r="0" b="317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090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F2D60D" w14:textId="77777777" w:rsidR="0046352F" w:rsidRDefault="0046352F" w:rsidP="00B2258F"/>
                    <w:p w14:paraId="630A7A9A" w14:textId="77777777" w:rsidR="0046352F" w:rsidRDefault="0046352F" w:rsidP="00B2258F"/>
                    <w:p w14:paraId="240E4388" w14:textId="77777777" w:rsidR="0046352F" w:rsidRDefault="0046352F" w:rsidP="00B2258F"/>
                  </w:txbxContent>
                </v:textbox>
                <w10:wrap type="square"/>
              </v:shape>
            </w:pict>
          </mc:Fallback>
        </mc:AlternateContent>
      </w:r>
    </w:p>
    <w:p w14:paraId="7D00E0D6" w14:textId="2231B5D4" w:rsidR="00AA26A9" w:rsidRPr="00AA26A9" w:rsidRDefault="004744C0" w:rsidP="00AA26A9">
      <w:pPr>
        <w:rPr>
          <w:sz w:val="2"/>
          <w:szCs w:val="2"/>
        </w:rPr>
      </w:pP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672765E" wp14:editId="59D1F880">
                <wp:simplePos x="0" y="0"/>
                <wp:positionH relativeFrom="margin">
                  <wp:posOffset>4998720</wp:posOffset>
                </wp:positionH>
                <wp:positionV relativeFrom="paragraph">
                  <wp:posOffset>12065</wp:posOffset>
                </wp:positionV>
                <wp:extent cx="2228850" cy="123571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235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3B484" w14:textId="40DF05EC" w:rsidR="0046352F" w:rsidRDefault="0046352F" w:rsidP="00C625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F7374">
                              <w:rPr>
                                <w:sz w:val="22"/>
                                <w:szCs w:val="22"/>
                              </w:rPr>
                              <w:t>Open the door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 with Little Pips</w:t>
                            </w:r>
                          </w:p>
                          <w:p w14:paraId="4271AE9F" w14:textId="77777777" w:rsidR="0046352F" w:rsidRDefault="0046352F" w:rsidP="00C625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Valentines</w:t>
                            </w:r>
                          </w:p>
                          <w:p w14:paraId="402E03DB" w14:textId="3B2E521E" w:rsidR="0046352F" w:rsidRPr="00DF7374" w:rsidRDefault="0046352F" w:rsidP="00C6254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11/2/2025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765E" id="_x0000_s1029" type="#_x0000_t202" style="position:absolute;left:0;text-align:left;margin-left:393.6pt;margin-top:.95pt;width:175.5pt;height:97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">
                <v:textbox>
                  <w:txbxContent>
                    <w:p w14:paraId="4853B484" w14:textId="40DF05EC" w:rsidR="0046352F" w:rsidRDefault="0046352F" w:rsidP="00C6254A">
                      <w:pPr>
                        <w:rPr>
                          <w:sz w:val="22"/>
                          <w:szCs w:val="22"/>
                        </w:rPr>
                      </w:pPr>
                      <w:r w:rsidRPr="00DF7374">
                        <w:rPr>
                          <w:sz w:val="22"/>
                          <w:szCs w:val="22"/>
                        </w:rPr>
                        <w:t>Open the door</w:t>
                      </w:r>
                      <w:r>
                        <w:rPr>
                          <w:sz w:val="22"/>
                          <w:szCs w:val="22"/>
                        </w:rPr>
                        <w:t>s with Little Pips</w:t>
                      </w:r>
                    </w:p>
                    <w:p w14:paraId="4271AE9F" w14:textId="77777777" w:rsidR="0046352F" w:rsidRDefault="0046352F" w:rsidP="00C6254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Valentines</w:t>
                      </w:r>
                    </w:p>
                    <w:p w14:paraId="402E03DB" w14:textId="3B2E521E" w:rsidR="0046352F" w:rsidRPr="00DF7374" w:rsidRDefault="0046352F" w:rsidP="00C6254A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11/2/2025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25F714" w14:textId="38860902" w:rsidR="00AA26A9" w:rsidRPr="00AA26A9" w:rsidRDefault="00AA26A9" w:rsidP="00AA26A9">
      <w:pPr>
        <w:rPr>
          <w:sz w:val="2"/>
          <w:szCs w:val="2"/>
        </w:rPr>
      </w:pPr>
    </w:p>
    <w:p w14:paraId="43E8675F" w14:textId="1C1798F4" w:rsidR="00AA26A9" w:rsidRPr="00AA26A9" w:rsidRDefault="00AA26A9" w:rsidP="00AA26A9">
      <w:pPr>
        <w:rPr>
          <w:sz w:val="2"/>
          <w:szCs w:val="2"/>
        </w:rPr>
      </w:pPr>
    </w:p>
    <w:p w14:paraId="3A626CB8" w14:textId="23813ECF" w:rsidR="00AA26A9" w:rsidRPr="00AA26A9" w:rsidRDefault="00AA26A9" w:rsidP="00AA26A9">
      <w:pPr>
        <w:rPr>
          <w:sz w:val="2"/>
          <w:szCs w:val="2"/>
        </w:rPr>
      </w:pPr>
    </w:p>
    <w:p w14:paraId="0B2C526B" w14:textId="50537945" w:rsidR="00AA26A9" w:rsidRPr="00AA26A9" w:rsidRDefault="00DD3453" w:rsidP="00AA26A9">
      <w:pPr>
        <w:rPr>
          <w:sz w:val="2"/>
          <w:szCs w:val="2"/>
        </w:rPr>
      </w:pP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EFD541A" wp14:editId="37CECB8F">
                <wp:simplePos x="0" y="0"/>
                <wp:positionH relativeFrom="column">
                  <wp:posOffset>6126480</wp:posOffset>
                </wp:positionH>
                <wp:positionV relativeFrom="paragraph">
                  <wp:posOffset>12065</wp:posOffset>
                </wp:positionV>
                <wp:extent cx="3390900" cy="1247775"/>
                <wp:effectExtent l="0" t="0" r="19050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EC06A" w14:textId="0D5DE978" w:rsidR="0046352F" w:rsidRPr="00DD3453" w:rsidRDefault="0046352F" w:rsidP="0046352F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2"/>
                              </w:rPr>
                            </w:pPr>
                            <w:r w:rsidRPr="00DD3453">
                              <w:rPr>
                                <w:rFonts w:ascii="Comic Sans MS" w:hAnsi="Comic Sans MS"/>
                                <w:sz w:val="24"/>
                                <w:szCs w:val="22"/>
                              </w:rPr>
                              <w:t xml:space="preserve">DT-Junk Modelling </w:t>
                            </w:r>
                          </w:p>
                          <w:p w14:paraId="1B372F37" w14:textId="56019CD7" w:rsidR="0046352F" w:rsidRPr="00DD3453" w:rsidRDefault="0046352F" w:rsidP="0046352F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2"/>
                              </w:rPr>
                            </w:pPr>
                            <w:r w:rsidRPr="00DD3453">
                              <w:rPr>
                                <w:rFonts w:ascii="Comic Sans MS" w:hAnsi="Comic Sans MS"/>
                                <w:sz w:val="24"/>
                                <w:szCs w:val="22"/>
                              </w:rPr>
                              <w:t xml:space="preserve">RE- Special places </w:t>
                            </w:r>
                          </w:p>
                          <w:p w14:paraId="6B097075" w14:textId="5789FC69" w:rsidR="0046352F" w:rsidRPr="00DD3453" w:rsidRDefault="0046352F" w:rsidP="0046352F">
                            <w:pPr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2"/>
                              </w:rPr>
                            </w:pPr>
                            <w:r w:rsidRPr="00DD3453">
                              <w:rPr>
                                <w:rFonts w:ascii="Comic Sans MS" w:hAnsi="Comic Sans MS"/>
                                <w:sz w:val="24"/>
                                <w:szCs w:val="22"/>
                              </w:rPr>
                              <w:t>Music- Music and Movement.</w:t>
                            </w:r>
                          </w:p>
                          <w:p w14:paraId="5064288B" w14:textId="61E769C9" w:rsidR="0046352F" w:rsidRDefault="0046352F" w:rsidP="0046352F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B863FF" w14:textId="77777777" w:rsidR="0046352F" w:rsidRDefault="0046352F" w:rsidP="0046352F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CE0FE09" w14:textId="77777777" w:rsidR="0046352F" w:rsidRDefault="0046352F" w:rsidP="0046352F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E7E754A" w14:textId="77777777" w:rsidR="0046352F" w:rsidRDefault="0046352F" w:rsidP="0046352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4665F71" w14:textId="77777777" w:rsidR="0046352F" w:rsidRDefault="0046352F" w:rsidP="0046352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668376F" w14:textId="77777777" w:rsidR="0046352F" w:rsidRDefault="0046352F" w:rsidP="0046352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7237ECE" w14:textId="77777777" w:rsidR="0046352F" w:rsidRPr="00DF7374" w:rsidRDefault="0046352F" w:rsidP="0046352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541A" id="_x0000_s1030" type="#_x0000_t202" style="position:absolute;left:0;text-align:left;margin-left:482.4pt;margin-top:.95pt;width:267pt;height:98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u+JwIAAE0EAAAOAAAAZHJzL2Uyb0RvYy54bWysVNtu2zAMfR+wfxD0vthxk6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">
                <v:textbox>
                  <w:txbxContent>
                    <w:p w14:paraId="12CEC06A" w14:textId="0D5DE978" w:rsidR="0046352F" w:rsidRPr="00DD3453" w:rsidRDefault="0046352F" w:rsidP="0046352F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2"/>
                        </w:rPr>
                      </w:pPr>
                      <w:r w:rsidRPr="00DD3453">
                        <w:rPr>
                          <w:rFonts w:ascii="Comic Sans MS" w:hAnsi="Comic Sans MS"/>
                          <w:sz w:val="24"/>
                          <w:szCs w:val="22"/>
                        </w:rPr>
                        <w:t xml:space="preserve">DT-Junk Modelling </w:t>
                      </w:r>
                    </w:p>
                    <w:p w14:paraId="1B372F37" w14:textId="56019CD7" w:rsidR="0046352F" w:rsidRPr="00DD3453" w:rsidRDefault="0046352F" w:rsidP="0046352F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2"/>
                        </w:rPr>
                      </w:pPr>
                      <w:r w:rsidRPr="00DD3453">
                        <w:rPr>
                          <w:rFonts w:ascii="Comic Sans MS" w:hAnsi="Comic Sans MS"/>
                          <w:sz w:val="24"/>
                          <w:szCs w:val="22"/>
                        </w:rPr>
                        <w:t xml:space="preserve">RE- Special places </w:t>
                      </w:r>
                    </w:p>
                    <w:p w14:paraId="6B097075" w14:textId="5789FC69" w:rsidR="0046352F" w:rsidRPr="00DD3453" w:rsidRDefault="0046352F" w:rsidP="0046352F">
                      <w:pPr>
                        <w:jc w:val="both"/>
                        <w:rPr>
                          <w:rFonts w:ascii="Comic Sans MS" w:hAnsi="Comic Sans MS"/>
                          <w:sz w:val="24"/>
                          <w:szCs w:val="22"/>
                        </w:rPr>
                      </w:pPr>
                      <w:r w:rsidRPr="00DD3453">
                        <w:rPr>
                          <w:rFonts w:ascii="Comic Sans MS" w:hAnsi="Comic Sans MS"/>
                          <w:sz w:val="24"/>
                          <w:szCs w:val="22"/>
                        </w:rPr>
                        <w:t>Music- Music and Movement.</w:t>
                      </w:r>
                    </w:p>
                    <w:p w14:paraId="5064288B" w14:textId="61E769C9" w:rsidR="0046352F" w:rsidRDefault="0046352F" w:rsidP="0046352F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0B863FF" w14:textId="77777777" w:rsidR="0046352F" w:rsidRDefault="0046352F" w:rsidP="0046352F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5CE0FE09" w14:textId="77777777" w:rsidR="0046352F" w:rsidRDefault="0046352F" w:rsidP="0046352F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3E7E754A" w14:textId="77777777" w:rsidR="0046352F" w:rsidRDefault="0046352F" w:rsidP="0046352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4665F71" w14:textId="77777777" w:rsidR="0046352F" w:rsidRDefault="0046352F" w:rsidP="0046352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668376F" w14:textId="77777777" w:rsidR="0046352F" w:rsidRDefault="0046352F" w:rsidP="0046352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7237ECE" w14:textId="77777777" w:rsidR="0046352F" w:rsidRPr="00DF7374" w:rsidRDefault="0046352F" w:rsidP="0046352F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169E05" w14:textId="214D6951" w:rsidR="00AA26A9" w:rsidRPr="00AA26A9" w:rsidRDefault="00AA26A9" w:rsidP="00AA26A9">
      <w:pPr>
        <w:rPr>
          <w:sz w:val="2"/>
          <w:szCs w:val="2"/>
        </w:rPr>
      </w:pPr>
    </w:p>
    <w:p w14:paraId="21EEF6C5" w14:textId="36A3CBDC" w:rsidR="00AA26A9" w:rsidRPr="00AA26A9" w:rsidRDefault="00DD3453" w:rsidP="00AA26A9">
      <w:pPr>
        <w:rPr>
          <w:sz w:val="2"/>
          <w:szCs w:val="2"/>
        </w:rPr>
      </w:pPr>
      <w:r w:rsidRPr="00B2258F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C11EB3A" wp14:editId="5A3D7F70">
                <wp:simplePos x="0" y="0"/>
                <wp:positionH relativeFrom="column">
                  <wp:posOffset>2868930</wp:posOffset>
                </wp:positionH>
                <wp:positionV relativeFrom="paragraph">
                  <wp:posOffset>10795</wp:posOffset>
                </wp:positionV>
                <wp:extent cx="2657475" cy="1143000"/>
                <wp:effectExtent l="0" t="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B6464" w14:textId="2E3EA0E3" w:rsidR="0046352F" w:rsidRDefault="0046352F" w:rsidP="00A87C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584D4E" w14:textId="2A66AD8D" w:rsidR="0046352F" w:rsidRDefault="0046352F" w:rsidP="00A87C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PE- Gymnastics and speed Agility/travel.</w:t>
                            </w:r>
                          </w:p>
                          <w:p w14:paraId="401CBBC9" w14:textId="186D9E99" w:rsidR="0046352F" w:rsidRDefault="0046352F" w:rsidP="00A87C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53B5A34" w14:textId="77777777" w:rsidR="0046352F" w:rsidRDefault="0046352F" w:rsidP="00A87C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72AC2EC" w14:textId="46C5E9E9" w:rsidR="0046352F" w:rsidRDefault="0046352F" w:rsidP="00A87C2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3DD17C8" w14:textId="7F15C274" w:rsidR="0046352F" w:rsidRDefault="0046352F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8FB5D94" w14:textId="77777777" w:rsidR="0046352F" w:rsidRDefault="0046352F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91E453" w14:textId="77777777" w:rsidR="0046352F" w:rsidRDefault="0046352F" w:rsidP="001812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B1641F6" w14:textId="77777777" w:rsidR="0046352F" w:rsidRPr="00DF7374" w:rsidRDefault="0046352F" w:rsidP="00DF737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EB3A" id="_x0000_s1031" type="#_x0000_t202" style="position:absolute;left:0;text-align:left;margin-left:225.9pt;margin-top:.85pt;width:209.25pt;height:90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" strokecolor="#1c1c1c [3213]">
                <v:textbox>
                  <w:txbxContent>
                    <w:p w14:paraId="31AB6464" w14:textId="2E3EA0E3" w:rsidR="0046352F" w:rsidRDefault="0046352F" w:rsidP="00A87C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7D584D4E" w14:textId="2A66AD8D" w:rsidR="0046352F" w:rsidRDefault="0046352F" w:rsidP="00A87C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PE- Gymnastics and speed Agility/travel.</w:t>
                      </w:r>
                    </w:p>
                    <w:p w14:paraId="401CBBC9" w14:textId="186D9E99" w:rsidR="0046352F" w:rsidRDefault="0046352F" w:rsidP="00A87C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753B5A34" w14:textId="77777777" w:rsidR="0046352F" w:rsidRDefault="0046352F" w:rsidP="00A87C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72AC2EC" w14:textId="46C5E9E9" w:rsidR="0046352F" w:rsidRDefault="0046352F" w:rsidP="00A87C2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23DD17C8" w14:textId="7F15C274" w:rsidR="0046352F" w:rsidRDefault="0046352F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8FB5D94" w14:textId="77777777" w:rsidR="0046352F" w:rsidRDefault="0046352F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291E453" w14:textId="77777777" w:rsidR="0046352F" w:rsidRDefault="0046352F" w:rsidP="00181291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B1641F6" w14:textId="77777777" w:rsidR="0046352F" w:rsidRPr="00DF7374" w:rsidRDefault="0046352F" w:rsidP="00DF737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F57D33" w14:textId="65D1A495" w:rsidR="00AA26A9" w:rsidRPr="00AA26A9" w:rsidRDefault="00AA26A9" w:rsidP="00AA26A9">
      <w:pPr>
        <w:rPr>
          <w:sz w:val="2"/>
          <w:szCs w:val="2"/>
        </w:rPr>
      </w:pPr>
    </w:p>
    <w:p w14:paraId="1F2EC87A" w14:textId="14BB0B65" w:rsidR="00AA26A9" w:rsidRPr="00AA26A9" w:rsidRDefault="00AA26A9" w:rsidP="00AA26A9">
      <w:pPr>
        <w:rPr>
          <w:sz w:val="2"/>
          <w:szCs w:val="2"/>
        </w:rPr>
      </w:pPr>
    </w:p>
    <w:p w14:paraId="4E5640A8" w14:textId="4F3C0178" w:rsidR="00AA26A9" w:rsidRPr="00AA26A9" w:rsidRDefault="00AA26A9" w:rsidP="00AA26A9">
      <w:pPr>
        <w:rPr>
          <w:sz w:val="2"/>
          <w:szCs w:val="2"/>
        </w:rPr>
      </w:pPr>
    </w:p>
    <w:p w14:paraId="0D84178C" w14:textId="59588C20" w:rsidR="00AA26A9" w:rsidRPr="00AA26A9" w:rsidRDefault="00AA26A9" w:rsidP="00AA26A9">
      <w:pPr>
        <w:tabs>
          <w:tab w:val="left" w:pos="2556"/>
          <w:tab w:val="center" w:pos="7852"/>
        </w:tabs>
        <w:jc w:val="left"/>
        <w:rPr>
          <w:sz w:val="2"/>
          <w:szCs w:val="2"/>
        </w:rPr>
      </w:pP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  <w:r>
        <w:rPr>
          <w:sz w:val="2"/>
          <w:szCs w:val="2"/>
        </w:rPr>
        <w:tab/>
      </w:r>
    </w:p>
    <w:p w14:paraId="415F33F7" w14:textId="064FF27F" w:rsidR="00AA26A9" w:rsidRPr="00AA26A9" w:rsidRDefault="00AA26A9" w:rsidP="00AA26A9">
      <w:pPr>
        <w:rPr>
          <w:sz w:val="2"/>
          <w:szCs w:val="2"/>
        </w:rPr>
      </w:pPr>
    </w:p>
    <w:p w14:paraId="0CB9039C" w14:textId="7D7E9E87" w:rsidR="00AA26A9" w:rsidRPr="00AA26A9" w:rsidRDefault="00AA26A9" w:rsidP="00AA26A9">
      <w:pPr>
        <w:rPr>
          <w:sz w:val="2"/>
          <w:szCs w:val="2"/>
        </w:rPr>
      </w:pPr>
    </w:p>
    <w:p w14:paraId="26018710" w14:textId="210D96EB" w:rsidR="00AA26A9" w:rsidRPr="00AA26A9" w:rsidRDefault="00AA26A9" w:rsidP="00AA26A9">
      <w:pPr>
        <w:rPr>
          <w:sz w:val="2"/>
          <w:szCs w:val="2"/>
        </w:rPr>
      </w:pPr>
    </w:p>
    <w:p w14:paraId="5F642E54" w14:textId="77777777" w:rsidR="00AA26A9" w:rsidRPr="00AA26A9" w:rsidRDefault="00AA26A9" w:rsidP="00AA26A9">
      <w:pPr>
        <w:rPr>
          <w:sz w:val="2"/>
          <w:szCs w:val="2"/>
        </w:rPr>
      </w:pPr>
    </w:p>
    <w:p w14:paraId="68933759" w14:textId="77777777" w:rsidR="00AA26A9" w:rsidRPr="00AA26A9" w:rsidRDefault="00AA26A9" w:rsidP="00AA26A9">
      <w:pPr>
        <w:rPr>
          <w:sz w:val="2"/>
          <w:szCs w:val="2"/>
        </w:rPr>
      </w:pPr>
      <w:bookmarkStart w:id="0" w:name="_GoBack"/>
      <w:bookmarkEnd w:id="0"/>
    </w:p>
    <w:p w14:paraId="2DFBA539" w14:textId="58F2BC28" w:rsidR="00AA26A9" w:rsidRPr="00AA26A9" w:rsidRDefault="00AA26A9" w:rsidP="00AA26A9">
      <w:pPr>
        <w:rPr>
          <w:sz w:val="2"/>
          <w:szCs w:val="2"/>
        </w:rPr>
      </w:pPr>
    </w:p>
    <w:p w14:paraId="1A954B05" w14:textId="2B0438A7" w:rsidR="00AA26A9" w:rsidRPr="00AA26A9" w:rsidRDefault="00AA26A9" w:rsidP="00AA26A9">
      <w:pPr>
        <w:rPr>
          <w:sz w:val="2"/>
          <w:szCs w:val="2"/>
        </w:rPr>
      </w:pPr>
    </w:p>
    <w:p w14:paraId="7D66D91A" w14:textId="525E37ED" w:rsidR="00AA26A9" w:rsidRPr="00AA26A9" w:rsidRDefault="00AA26A9" w:rsidP="00AA26A9">
      <w:pPr>
        <w:rPr>
          <w:sz w:val="2"/>
          <w:szCs w:val="2"/>
        </w:rPr>
      </w:pPr>
    </w:p>
    <w:p w14:paraId="3AB86105" w14:textId="74CE5413" w:rsidR="00AA26A9" w:rsidRPr="00AA26A9" w:rsidRDefault="00AA26A9" w:rsidP="00AA26A9">
      <w:pPr>
        <w:rPr>
          <w:sz w:val="2"/>
          <w:szCs w:val="2"/>
        </w:rPr>
      </w:pPr>
    </w:p>
    <w:p w14:paraId="0E86AD30" w14:textId="77777777" w:rsidR="00AA26A9" w:rsidRPr="00AA26A9" w:rsidRDefault="00AA26A9" w:rsidP="00AA26A9">
      <w:pPr>
        <w:rPr>
          <w:sz w:val="2"/>
          <w:szCs w:val="2"/>
        </w:rPr>
      </w:pPr>
    </w:p>
    <w:p w14:paraId="4E484536" w14:textId="77777777" w:rsidR="00AA26A9" w:rsidRPr="00AA26A9" w:rsidRDefault="00AA26A9" w:rsidP="00AA26A9">
      <w:pPr>
        <w:rPr>
          <w:sz w:val="2"/>
          <w:szCs w:val="2"/>
        </w:rPr>
      </w:pPr>
    </w:p>
    <w:p w14:paraId="5DBB6B4F" w14:textId="70ACF106" w:rsidR="00AA26A9" w:rsidRDefault="00AA26A9" w:rsidP="00AA26A9">
      <w:pPr>
        <w:rPr>
          <w:sz w:val="2"/>
          <w:szCs w:val="2"/>
        </w:rPr>
      </w:pPr>
    </w:p>
    <w:p w14:paraId="35A76645" w14:textId="77777777" w:rsidR="004744C0" w:rsidRPr="00AA26A9" w:rsidRDefault="004744C0" w:rsidP="00AA26A9">
      <w:pPr>
        <w:rPr>
          <w:sz w:val="2"/>
          <w:szCs w:val="2"/>
        </w:rPr>
      </w:pPr>
    </w:p>
    <w:p w14:paraId="7B9FF0A6" w14:textId="0E1BEC5C" w:rsidR="00B8626B" w:rsidRDefault="00B8626B" w:rsidP="00AA26A9">
      <w:pPr>
        <w:rPr>
          <w:sz w:val="2"/>
          <w:szCs w:val="2"/>
        </w:rPr>
      </w:pPr>
    </w:p>
    <w:p w14:paraId="60473FA4" w14:textId="28615597" w:rsidR="004744C0" w:rsidRDefault="004744C0" w:rsidP="00AA26A9">
      <w:pPr>
        <w:rPr>
          <w:sz w:val="2"/>
          <w:szCs w:val="2"/>
        </w:rPr>
      </w:pPr>
    </w:p>
    <w:p w14:paraId="391D419F" w14:textId="326B3A58" w:rsidR="004744C0" w:rsidRDefault="004744C0" w:rsidP="00AA26A9">
      <w:pPr>
        <w:rPr>
          <w:sz w:val="2"/>
          <w:szCs w:val="2"/>
        </w:rPr>
      </w:pPr>
    </w:p>
    <w:p w14:paraId="56AA03AE" w14:textId="370A0804" w:rsidR="004744C0" w:rsidRDefault="00717CC0" w:rsidP="00AA26A9">
      <w:pPr>
        <w:rPr>
          <w:sz w:val="2"/>
          <w:szCs w:val="2"/>
        </w:rPr>
      </w:pPr>
      <w:r w:rsidRPr="00BD7E05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5013EE5" wp14:editId="40540091">
                <wp:simplePos x="0" y="0"/>
                <wp:positionH relativeFrom="margin">
                  <wp:posOffset>2402205</wp:posOffset>
                </wp:positionH>
                <wp:positionV relativeFrom="paragraph">
                  <wp:posOffset>12065</wp:posOffset>
                </wp:positionV>
                <wp:extent cx="5838825" cy="857250"/>
                <wp:effectExtent l="0" t="0" r="28575" b="1905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9E3B4" w14:textId="29C1D10D" w:rsidR="0046352F" w:rsidRDefault="0046352F">
                            <w:r w:rsidRPr="00BD7E05">
                              <w:t>https://www.bbc.co.uk/cbeebies/watch/my-first-festivals-chinese-new-year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13EE5" id="_x0000_s1032" type="#_x0000_t202" style="position:absolute;left:0;text-align:left;margin-left:189.15pt;margin-top:.95pt;width:459.75pt;height:67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">
                <v:textbox>
                  <w:txbxContent>
                    <w:p w14:paraId="59F9E3B4" w14:textId="29C1D10D" w:rsidR="0046352F" w:rsidRDefault="0046352F">
                      <w:r w:rsidRPr="00BD7E05">
                        <w:t>https://www.bbc.co.uk/cbeebies/watch/my-first-festivals-chinese-new-year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0D5E">
        <w:rPr>
          <w:noProof/>
          <w:sz w:val="44"/>
          <w:szCs w:val="44"/>
        </w:rPr>
        <w:drawing>
          <wp:anchor distT="0" distB="0" distL="114300" distR="114300" simplePos="0" relativeHeight="251694080" behindDoc="0" locked="0" layoutInCell="1" allowOverlap="1" wp14:anchorId="2215EB81" wp14:editId="6D37697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2590800" cy="1736725"/>
            <wp:effectExtent l="0" t="0" r="0" b="0"/>
            <wp:wrapSquare wrapText="bothSides"/>
            <wp:docPr id="23" name="Picture 23" descr="C:\Users\zdavies-evans\AppData\Local\Microsoft\Windows\INetCache\Content.MSO\47BFCC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davies-evans\AppData\Local\Microsoft\Windows\INetCache\Content.MSO\47BFCC8A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E05">
        <w:rPr>
          <w:sz w:val="2"/>
          <w:szCs w:val="2"/>
        </w:rPr>
        <w:t>C</w:t>
      </w:r>
    </w:p>
    <w:p w14:paraId="0DCC049C" w14:textId="67F83AAE" w:rsidR="004744C0" w:rsidRDefault="004744C0" w:rsidP="00AA26A9">
      <w:pPr>
        <w:rPr>
          <w:sz w:val="2"/>
          <w:szCs w:val="2"/>
        </w:rPr>
      </w:pPr>
    </w:p>
    <w:p w14:paraId="5AE1CD37" w14:textId="3EA37D3F" w:rsidR="00B00D5E" w:rsidRDefault="00B00D5E" w:rsidP="00AA26A9">
      <w:pPr>
        <w:rPr>
          <w:sz w:val="2"/>
          <w:szCs w:val="2"/>
        </w:rPr>
      </w:pPr>
    </w:p>
    <w:p w14:paraId="1555C04D" w14:textId="4530297E" w:rsidR="00B00D5E" w:rsidRDefault="00B00D5E" w:rsidP="00AA26A9">
      <w:pPr>
        <w:rPr>
          <w:sz w:val="2"/>
          <w:szCs w:val="2"/>
        </w:rPr>
      </w:pPr>
      <w:r w:rsidRPr="00B00D5E">
        <w:rPr>
          <w:sz w:val="2"/>
          <w:szCs w:val="2"/>
        </w:rPr>
        <w:t>https://www.youtube.com/watch?v=dh7LJDH</w:t>
      </w:r>
      <w:r w:rsidR="00BD7E05">
        <w:rPr>
          <w:sz w:val="2"/>
          <w:szCs w:val="2"/>
        </w:rPr>
        <w:t>C</w:t>
      </w:r>
    </w:p>
    <w:p w14:paraId="5C80C5C4" w14:textId="350E8D50" w:rsidR="00B00D5E" w:rsidRDefault="00B00D5E" w:rsidP="00AA26A9">
      <w:pPr>
        <w:rPr>
          <w:sz w:val="2"/>
          <w:szCs w:val="2"/>
        </w:rPr>
      </w:pPr>
    </w:p>
    <w:p w14:paraId="66B0488A" w14:textId="64772F01" w:rsidR="00BD7E05" w:rsidRDefault="00BD7E05" w:rsidP="00AA26A9">
      <w:pPr>
        <w:rPr>
          <w:sz w:val="44"/>
          <w:szCs w:val="44"/>
        </w:rPr>
      </w:pPr>
    </w:p>
    <w:p w14:paraId="645A83F3" w14:textId="77777777" w:rsidR="00717CC0" w:rsidRDefault="00717CC0" w:rsidP="00717CC0">
      <w:pPr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               </w:t>
      </w:r>
      <w:r w:rsidR="00BD7E05">
        <w:rPr>
          <w:sz w:val="44"/>
          <w:szCs w:val="44"/>
        </w:rPr>
        <w:t>Can you explore who is in your family tree?</w:t>
      </w:r>
    </w:p>
    <w:p w14:paraId="457666E1" w14:textId="2BEA251E" w:rsidR="004744C0" w:rsidRPr="00717CC0" w:rsidRDefault="00605FAA" w:rsidP="00717CC0">
      <w:pPr>
        <w:jc w:val="both"/>
        <w:rPr>
          <w:sz w:val="44"/>
          <w:szCs w:val="44"/>
        </w:rPr>
      </w:pPr>
      <w:r w:rsidRPr="00717CC0">
        <w:rPr>
          <w:rFonts w:ascii="Arial" w:hAnsi="Arial" w:cs="Arial"/>
          <w:color w:val="E34192" w:themeColor="accent1"/>
          <w:sz w:val="28"/>
          <w:shd w:val="clear" w:color="auto" w:fill="D3E3FD"/>
        </w:rPr>
        <w:t>Love is a positive attitude towards someone or something.</w:t>
      </w:r>
      <w:r w:rsidRPr="00717CC0">
        <w:rPr>
          <w:rFonts w:ascii="Arial" w:hAnsi="Arial" w:cs="Arial"/>
          <w:color w:val="E34192" w:themeColor="accent1"/>
          <w:sz w:val="28"/>
          <w:shd w:val="clear" w:color="auto" w:fill="FFFFFF"/>
        </w:rPr>
        <w:t> </w:t>
      </w:r>
      <w:r w:rsidRPr="00717CC0">
        <w:rPr>
          <w:rFonts w:ascii="Arial" w:hAnsi="Arial" w:cs="Arial"/>
          <w:color w:val="E34192" w:themeColor="accent1"/>
          <w:sz w:val="28"/>
          <w:shd w:val="clear" w:color="auto" w:fill="D3E3FD"/>
        </w:rPr>
        <w:t>It means that you like it.</w:t>
      </w:r>
      <w:r w:rsidRPr="00717CC0">
        <w:rPr>
          <w:rFonts w:ascii="Arial" w:hAnsi="Arial" w:cs="Arial"/>
          <w:color w:val="E34192" w:themeColor="accent1"/>
          <w:sz w:val="28"/>
          <w:shd w:val="clear" w:color="auto" w:fill="FFFFFF"/>
        </w:rPr>
        <w:t> </w:t>
      </w:r>
      <w:r w:rsidRPr="00717CC0">
        <w:rPr>
          <w:rFonts w:ascii="Arial" w:hAnsi="Arial" w:cs="Arial"/>
          <w:color w:val="E34192" w:themeColor="accent1"/>
          <w:sz w:val="28"/>
          <w:shd w:val="clear" w:color="auto" w:fill="D3E3FD"/>
        </w:rPr>
        <w:t xml:space="preserve">And you enjoy playing, communicating, or doing </w:t>
      </w:r>
      <w:r w:rsidR="00717CC0">
        <w:rPr>
          <w:rFonts w:ascii="Arial" w:hAnsi="Arial" w:cs="Arial"/>
          <w:color w:val="E34192" w:themeColor="accent1"/>
          <w:sz w:val="28"/>
          <w:shd w:val="clear" w:color="auto" w:fill="D3E3FD"/>
        </w:rPr>
        <w:t xml:space="preserve">  </w:t>
      </w:r>
      <w:r w:rsidRPr="00717CC0">
        <w:rPr>
          <w:rFonts w:ascii="Arial" w:hAnsi="Arial" w:cs="Arial"/>
          <w:color w:val="E34192" w:themeColor="accent1"/>
          <w:sz w:val="28"/>
          <w:shd w:val="clear" w:color="auto" w:fill="D3E3FD"/>
        </w:rPr>
        <w:t>something else with a person or thing</w:t>
      </w:r>
      <w:r w:rsidR="00BD7E05" w:rsidRPr="00717CC0">
        <w:rPr>
          <w:noProof/>
          <w:sz w:val="38"/>
          <w:szCs w:val="4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CE1021" wp14:editId="18C0BD75">
                <wp:simplePos x="0" y="0"/>
                <wp:positionH relativeFrom="column">
                  <wp:posOffset>2553335</wp:posOffset>
                </wp:positionH>
                <wp:positionV relativeFrom="paragraph">
                  <wp:posOffset>1973580</wp:posOffset>
                </wp:positionV>
                <wp:extent cx="2360930" cy="1404620"/>
                <wp:effectExtent l="0" t="0" r="22860" b="1143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3471C" w14:textId="6E3F5DC5" w:rsidR="0046352F" w:rsidRDefault="0046352F" w:rsidP="00BD7E0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hyperlink r:id="rId14" w:history="1">
                              <w:r w:rsidRPr="006D0FF7">
                                <w:rPr>
                                  <w:rStyle w:val="Hyperlink"/>
                                  <w:sz w:val="44"/>
                                  <w:szCs w:val="44"/>
                                </w:rPr>
                                <w:t>https://www.youtube.com/watch?v=dh7LJDHFaqA</w:t>
                              </w:r>
                            </w:hyperlink>
                          </w:p>
                          <w:p w14:paraId="0FFD4A5A" w14:textId="42AB5E2A" w:rsidR="0046352F" w:rsidRDefault="0046352F" w:rsidP="00BD7E0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Poem</w:t>
                            </w:r>
                          </w:p>
                          <w:p w14:paraId="43483B83" w14:textId="04196690" w:rsidR="0046352F" w:rsidRDefault="0046352F" w:rsidP="00BD7E0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hyperlink r:id="rId15" w:history="1">
                              <w:r w:rsidRPr="006D0FF7">
                                <w:rPr>
                                  <w:rStyle w:val="Hyperlink"/>
                                  <w:sz w:val="44"/>
                                  <w:szCs w:val="44"/>
                                </w:rPr>
                                <w:t>https://www.youtube.com/watch?v=78-K_Wbp0pM</w:t>
                              </w:r>
                            </w:hyperlink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13B44259" w14:textId="05779C20" w:rsidR="0046352F" w:rsidRDefault="0046352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CE1021" id="_x0000_s1033" type="#_x0000_t202" style="position:absolute;left:0;text-align:left;margin-left:201.05pt;margin-top:155.4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Pb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">
                <v:textbox style="mso-fit-shape-to-text:t">
                  <w:txbxContent>
                    <w:p w14:paraId="4B53471C" w14:textId="6E3F5DC5" w:rsidR="0046352F" w:rsidRDefault="0046352F" w:rsidP="00BD7E05">
                      <w:pPr>
                        <w:rPr>
                          <w:sz w:val="44"/>
                          <w:szCs w:val="44"/>
                        </w:rPr>
                      </w:pPr>
                      <w:hyperlink r:id="rId16" w:history="1">
                        <w:r w:rsidRPr="006D0FF7">
                          <w:rPr>
                            <w:rStyle w:val="Hyperlink"/>
                            <w:sz w:val="44"/>
                            <w:szCs w:val="44"/>
                          </w:rPr>
                          <w:t>https://www.youtube.com/watch?v=dh7LJDHFaqA</w:t>
                        </w:r>
                      </w:hyperlink>
                    </w:p>
                    <w:p w14:paraId="0FFD4A5A" w14:textId="42AB5E2A" w:rsidR="0046352F" w:rsidRDefault="0046352F" w:rsidP="00BD7E05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Poem</w:t>
                      </w:r>
                    </w:p>
                    <w:p w14:paraId="43483B83" w14:textId="04196690" w:rsidR="0046352F" w:rsidRDefault="0046352F" w:rsidP="00BD7E05">
                      <w:pPr>
                        <w:rPr>
                          <w:sz w:val="44"/>
                          <w:szCs w:val="44"/>
                        </w:rPr>
                      </w:pPr>
                      <w:hyperlink r:id="rId17" w:history="1">
                        <w:r w:rsidRPr="006D0FF7">
                          <w:rPr>
                            <w:rStyle w:val="Hyperlink"/>
                            <w:sz w:val="44"/>
                            <w:szCs w:val="44"/>
                          </w:rPr>
                          <w:t>https://www.youtube.com/watch?v=78-K_Wbp0pM</w:t>
                        </w:r>
                      </w:hyperlink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  <w:p w14:paraId="13B44259" w14:textId="05779C20" w:rsidR="0046352F" w:rsidRDefault="0046352F"/>
                  </w:txbxContent>
                </v:textbox>
                <w10:wrap type="square"/>
              </v:shape>
            </w:pict>
          </mc:Fallback>
        </mc:AlternateContent>
      </w:r>
      <w:r w:rsidR="00BD7E05" w:rsidRPr="00717CC0">
        <w:rPr>
          <w:noProof/>
          <w:sz w:val="34"/>
        </w:rPr>
        <w:drawing>
          <wp:anchor distT="0" distB="0" distL="114300" distR="114300" simplePos="0" relativeHeight="251696128" behindDoc="0" locked="0" layoutInCell="1" allowOverlap="1" wp14:anchorId="39A2E206" wp14:editId="24438388">
            <wp:simplePos x="0" y="0"/>
            <wp:positionH relativeFrom="column">
              <wp:posOffset>-340995</wp:posOffset>
            </wp:positionH>
            <wp:positionV relativeFrom="paragraph">
              <wp:posOffset>558800</wp:posOffset>
            </wp:positionV>
            <wp:extent cx="2694709" cy="2694709"/>
            <wp:effectExtent l="0" t="0" r="0" b="0"/>
            <wp:wrapSquare wrapText="bothSides"/>
            <wp:docPr id="24" name="Picture 24" descr="You Are My Sunshine Motivational Sign | HC Br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u Are My Sunshine Motivational Sign | HC Brand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709" cy="269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D5E" w:rsidRPr="00717CC0">
        <w:rPr>
          <w:noProof/>
          <w:sz w:val="34"/>
        </w:rPr>
        <w:drawing>
          <wp:anchor distT="0" distB="0" distL="114300" distR="114300" simplePos="0" relativeHeight="251695104" behindDoc="0" locked="0" layoutInCell="1" allowOverlap="1" wp14:anchorId="579F8596" wp14:editId="2BD92A15">
            <wp:simplePos x="0" y="0"/>
            <wp:positionH relativeFrom="page">
              <wp:posOffset>7015480</wp:posOffset>
            </wp:positionH>
            <wp:positionV relativeFrom="paragraph">
              <wp:posOffset>-107950</wp:posOffset>
            </wp:positionV>
            <wp:extent cx="3676015" cy="3725545"/>
            <wp:effectExtent l="0" t="0" r="635" b="8255"/>
            <wp:wrapSquare wrapText="bothSides"/>
            <wp:docPr id="25" name="Picture 25" descr="There are many benefits, here's how to make a family tree – Wh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re are many benefits, here's how to make a family tree – Whiz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4C0" w:rsidRPr="00717CC0" w:rsidSect="00AF7318">
      <w:headerReference w:type="default" r:id="rId20"/>
      <w:pgSz w:w="16838" w:h="11906" w:orient="landscape" w:code="9"/>
      <w:pgMar w:top="57" w:right="567" w:bottom="0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CDB46" w14:textId="77777777" w:rsidR="0046352F" w:rsidRDefault="0046352F" w:rsidP="00DD5720">
      <w:r>
        <w:separator/>
      </w:r>
    </w:p>
  </w:endnote>
  <w:endnote w:type="continuationSeparator" w:id="0">
    <w:p w14:paraId="0DDBB28A" w14:textId="77777777" w:rsidR="0046352F" w:rsidRDefault="0046352F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  <w:embedRegular r:id="rId1" w:fontKey="{42CDAA62-F5C9-4951-8EED-7E8BEAD78727}"/>
    <w:embedBold r:id="rId2" w:fontKey="{A6A7B655-13DE-4F89-8A5A-64199911A586}"/>
    <w:embedItalic r:id="rId3" w:fontKey="{9C70C064-DEF5-4A23-A61B-9544A51B15DE}"/>
    <w:embedBoldItalic r:id="rId4" w:fontKey="{8970EB33-0461-45FE-A44D-C780B900F5F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486275F-76B8-46B9-9940-EDA730225115}"/>
    <w:embedBold r:id="rId6" w:fontKey="{9EFC30DF-5B1F-411D-BAB2-65E91708E729}"/>
    <w:embedItalic r:id="rId7" w:fontKey="{D112881B-4B4A-4FAB-84D6-BEEB8AD10C40}"/>
    <w:embedBoldItalic r:id="rId8" w:fontKey="{DDEFC5C9-5542-472D-B8AF-16D5FED6520A}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  <w:embedRegular r:id="rId9" w:fontKey="{E55B3A04-7EAF-4798-95CD-E0FD23B728F6}"/>
    <w:embedBold r:id="rId10" w:fontKey="{E4A9BD98-B694-4EF3-8812-63D31609BA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uffy-TTF">
    <w:altName w:val="﷽﷽﷽﷽﷽﷽﷽﷽F"/>
    <w:charset w:val="00"/>
    <w:family w:val="swiss"/>
    <w:pitch w:val="variable"/>
    <w:sig w:usb0="80000003" w:usb1="00000002" w:usb2="00000000" w:usb3="00000000" w:csb0="00000001" w:csb1="00000000"/>
    <w:embedRegular r:id="rId11" w:fontKey="{6D474233-E112-4011-8F05-868F57BD52EF}"/>
    <w:embedBold r:id="rId12" w:fontKey="{25635A25-8118-4194-A2F2-22C13AECF254}"/>
    <w:embedItalic r:id="rId13" w:fontKey="{A9AFB0E1-8738-4541-AD59-9DFA37050472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BPreplay"/>
    <w:panose1 w:val="00000000000000000000"/>
    <w:charset w:val="00"/>
    <w:family w:val="auto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charset w:val="00"/>
    <w:family w:val="modern"/>
    <w:pitch w:val="variable"/>
    <w:sig w:usb0="00000001" w:usb1="5000205B" w:usb2="00000000" w:usb3="00000000" w:csb0="00000093" w:csb1="00000000"/>
    <w:embedBold r:id="rId14" w:fontKey="{311683A2-7BC3-4F60-A11D-33ECF57D2AD7}"/>
  </w:font>
  <w:font w:name="Tuffy">
    <w:altName w:val="Tuffy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063E70B8-CD32-485D-90F8-D62E14C439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66BFDF22-0837-4B59-B454-9F1B1F9D356A}"/>
    <w:embedItalic r:id="rId17" w:fontKey="{50FA5507-C887-4997-BCA5-425B794E3013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8" w:fontKey="{45BE7B36-62B3-4ED1-AFBE-EF6860586C69}"/>
    <w:embedBold r:id="rId19" w:fontKey="{691DD7C2-C613-4F9D-B89D-29BC26C8BD24}"/>
    <w:embedItalic r:id="rId20" w:fontKey="{72C7E42F-CA37-495A-A457-3FC967D384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B99717A6-3AFE-4EE1-9C32-0A5C1F75401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807A0" w14:textId="77777777" w:rsidR="0046352F" w:rsidRDefault="0046352F" w:rsidP="00DD5720">
      <w:r>
        <w:separator/>
      </w:r>
    </w:p>
  </w:footnote>
  <w:footnote w:type="continuationSeparator" w:id="0">
    <w:p w14:paraId="00DF5AA6" w14:textId="77777777" w:rsidR="0046352F" w:rsidRDefault="0046352F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421227" w14:textId="5FBF61CC" w:rsidR="0046352F" w:rsidRDefault="0046352F" w:rsidP="00DF7374">
    <w:pPr>
      <w:pStyle w:val="Header"/>
    </w:pPr>
    <w:r>
      <w:t>Pippin class Spring 1- 6.1.25-14.1.25</w:t>
    </w:r>
  </w:p>
  <w:p w14:paraId="4C17B2EA" w14:textId="10AEDDB2" w:rsidR="0046352F" w:rsidRPr="00204FD1" w:rsidRDefault="0046352F" w:rsidP="00DF7374">
    <w:pPr>
      <w:pStyle w:val="Header"/>
      <w:rPr>
        <w:color w:val="E34192" w:themeColor="accent1"/>
      </w:rPr>
    </w:pPr>
    <w:r w:rsidRPr="00204FD1">
      <w:rPr>
        <w:color w:val="E34192" w:themeColor="accent1"/>
      </w:rPr>
      <w:t>Love is all we need</w:t>
    </w:r>
  </w:p>
  <w:p w14:paraId="23059E21" w14:textId="29900B51" w:rsidR="0046352F" w:rsidRDefault="0046352F" w:rsidP="00DF7374">
    <w:pPr>
      <w:pStyle w:val="Header"/>
    </w:pPr>
    <w:r w:rsidRPr="00AA26A9">
      <w:rPr>
        <w:i/>
        <w:noProof/>
      </w:rPr>
      <w:drawing>
        <wp:inline distT="0" distB="0" distL="0" distR="0" wp14:anchorId="160EE62A" wp14:editId="54A09486">
          <wp:extent cx="5038090" cy="739140"/>
          <wp:effectExtent l="133350" t="114300" r="143510" b="156210"/>
          <wp:docPr id="1909091332" name="Picture 1909091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56746" cy="741877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016E5"/>
    <w:multiLevelType w:val="multilevel"/>
    <w:tmpl w:val="E51AC3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8A271D"/>
    <w:multiLevelType w:val="multilevel"/>
    <w:tmpl w:val="8AE4E7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5F7152"/>
    <w:multiLevelType w:val="hybridMultilevel"/>
    <w:tmpl w:val="F5F44C30"/>
    <w:lvl w:ilvl="0" w:tplc="1D0CA78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BF115F"/>
    <w:multiLevelType w:val="multilevel"/>
    <w:tmpl w:val="2544EF0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0E563D05"/>
    <w:multiLevelType w:val="hybridMultilevel"/>
    <w:tmpl w:val="77821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04772"/>
    <w:multiLevelType w:val="multilevel"/>
    <w:tmpl w:val="23C830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EA8541D"/>
    <w:multiLevelType w:val="multilevel"/>
    <w:tmpl w:val="45F4241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7" w15:restartNumberingAfterBreak="0">
    <w:nsid w:val="1ED21E0A"/>
    <w:multiLevelType w:val="multilevel"/>
    <w:tmpl w:val="35F2D4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4F170D"/>
    <w:multiLevelType w:val="multilevel"/>
    <w:tmpl w:val="17E406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3F7823"/>
    <w:multiLevelType w:val="hybridMultilevel"/>
    <w:tmpl w:val="019891F0"/>
    <w:lvl w:ilvl="0" w:tplc="252EE1E8">
      <w:start w:val="14"/>
      <w:numFmt w:val="bullet"/>
      <w:lvlText w:val="-"/>
      <w:lvlJc w:val="left"/>
      <w:pPr>
        <w:ind w:left="720" w:hanging="360"/>
      </w:pPr>
      <w:rPr>
        <w:rFonts w:ascii="Roboto" w:eastAsia="Calibri" w:hAnsi="Roboto" w:cs="Twink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01E02"/>
    <w:multiLevelType w:val="hybridMultilevel"/>
    <w:tmpl w:val="BC28F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75843"/>
    <w:multiLevelType w:val="multilevel"/>
    <w:tmpl w:val="BC2A3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2358C2"/>
    <w:multiLevelType w:val="hybridMultilevel"/>
    <w:tmpl w:val="BDE2F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C1C91"/>
    <w:multiLevelType w:val="multilevel"/>
    <w:tmpl w:val="19A8B1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8181E26"/>
    <w:multiLevelType w:val="multilevel"/>
    <w:tmpl w:val="7EFE44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07B7E07"/>
    <w:multiLevelType w:val="multilevel"/>
    <w:tmpl w:val="49B6390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6FA2FAF"/>
    <w:multiLevelType w:val="hybridMultilevel"/>
    <w:tmpl w:val="15C21B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8EB1B36"/>
    <w:multiLevelType w:val="hybridMultilevel"/>
    <w:tmpl w:val="C75A7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DE0BA6"/>
    <w:multiLevelType w:val="multilevel"/>
    <w:tmpl w:val="148E0D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0284ACF"/>
    <w:multiLevelType w:val="multilevel"/>
    <w:tmpl w:val="5BECD8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9B00958"/>
    <w:multiLevelType w:val="multilevel"/>
    <w:tmpl w:val="47F4F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9BA05C7"/>
    <w:multiLevelType w:val="multilevel"/>
    <w:tmpl w:val="91EE05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A08309D"/>
    <w:multiLevelType w:val="hybridMultilevel"/>
    <w:tmpl w:val="86B2C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447FC"/>
    <w:multiLevelType w:val="multilevel"/>
    <w:tmpl w:val="833E414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A025EC"/>
    <w:multiLevelType w:val="hybridMultilevel"/>
    <w:tmpl w:val="EB50D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C0FD2"/>
    <w:multiLevelType w:val="multilevel"/>
    <w:tmpl w:val="36F23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EC46BA8"/>
    <w:multiLevelType w:val="multilevel"/>
    <w:tmpl w:val="8F94A2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24"/>
  </w:num>
  <w:num w:numId="3">
    <w:abstractNumId w:val="12"/>
  </w:num>
  <w:num w:numId="4">
    <w:abstractNumId w:val="18"/>
  </w:num>
  <w:num w:numId="5">
    <w:abstractNumId w:val="23"/>
  </w:num>
  <w:num w:numId="6">
    <w:abstractNumId w:val="13"/>
  </w:num>
  <w:num w:numId="7">
    <w:abstractNumId w:val="14"/>
  </w:num>
  <w:num w:numId="8">
    <w:abstractNumId w:val="5"/>
  </w:num>
  <w:num w:numId="9">
    <w:abstractNumId w:val="1"/>
  </w:num>
  <w:num w:numId="10">
    <w:abstractNumId w:val="20"/>
  </w:num>
  <w:num w:numId="11">
    <w:abstractNumId w:val="8"/>
  </w:num>
  <w:num w:numId="12">
    <w:abstractNumId w:val="11"/>
  </w:num>
  <w:num w:numId="13">
    <w:abstractNumId w:val="27"/>
  </w:num>
  <w:num w:numId="14">
    <w:abstractNumId w:val="0"/>
  </w:num>
  <w:num w:numId="15">
    <w:abstractNumId w:val="26"/>
  </w:num>
  <w:num w:numId="16">
    <w:abstractNumId w:val="19"/>
  </w:num>
  <w:num w:numId="17">
    <w:abstractNumId w:val="7"/>
  </w:num>
  <w:num w:numId="18">
    <w:abstractNumId w:val="21"/>
  </w:num>
  <w:num w:numId="19">
    <w:abstractNumId w:val="6"/>
  </w:num>
  <w:num w:numId="20">
    <w:abstractNumId w:val="3"/>
  </w:num>
  <w:num w:numId="21">
    <w:abstractNumId w:val="15"/>
  </w:num>
  <w:num w:numId="22">
    <w:abstractNumId w:val="9"/>
  </w:num>
  <w:num w:numId="23">
    <w:abstractNumId w:val="22"/>
  </w:num>
  <w:num w:numId="24">
    <w:abstractNumId w:val="4"/>
  </w:num>
  <w:num w:numId="25">
    <w:abstractNumId w:val="25"/>
  </w:num>
  <w:num w:numId="26">
    <w:abstractNumId w:val="17"/>
  </w:num>
  <w:num w:numId="27">
    <w:abstractNumId w:val="10"/>
  </w:num>
  <w:num w:numId="28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attachedTemplate r:id="rId1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4B9"/>
    <w:rsid w:val="00013636"/>
    <w:rsid w:val="00025835"/>
    <w:rsid w:val="000326F1"/>
    <w:rsid w:val="0003405A"/>
    <w:rsid w:val="00057A98"/>
    <w:rsid w:val="00067C79"/>
    <w:rsid w:val="000A62E6"/>
    <w:rsid w:val="000A6EA4"/>
    <w:rsid w:val="000B0E37"/>
    <w:rsid w:val="000C114B"/>
    <w:rsid w:val="000D5725"/>
    <w:rsid w:val="000F227B"/>
    <w:rsid w:val="000F259B"/>
    <w:rsid w:val="000F793E"/>
    <w:rsid w:val="00125736"/>
    <w:rsid w:val="00141482"/>
    <w:rsid w:val="00145178"/>
    <w:rsid w:val="00150E15"/>
    <w:rsid w:val="00155A3B"/>
    <w:rsid w:val="00156744"/>
    <w:rsid w:val="00166D08"/>
    <w:rsid w:val="00167A8B"/>
    <w:rsid w:val="00173124"/>
    <w:rsid w:val="00175219"/>
    <w:rsid w:val="00181291"/>
    <w:rsid w:val="00190479"/>
    <w:rsid w:val="001A604F"/>
    <w:rsid w:val="001A77E0"/>
    <w:rsid w:val="001B3216"/>
    <w:rsid w:val="001B7D7D"/>
    <w:rsid w:val="001D35E8"/>
    <w:rsid w:val="001E4525"/>
    <w:rsid w:val="00201EA3"/>
    <w:rsid w:val="00203470"/>
    <w:rsid w:val="00204FD1"/>
    <w:rsid w:val="00212AF5"/>
    <w:rsid w:val="00231817"/>
    <w:rsid w:val="00254D95"/>
    <w:rsid w:val="00266B69"/>
    <w:rsid w:val="002733F2"/>
    <w:rsid w:val="00283D04"/>
    <w:rsid w:val="00290636"/>
    <w:rsid w:val="002975B4"/>
    <w:rsid w:val="002B0871"/>
    <w:rsid w:val="002C031A"/>
    <w:rsid w:val="002F38BC"/>
    <w:rsid w:val="002F4353"/>
    <w:rsid w:val="003118CF"/>
    <w:rsid w:val="00320420"/>
    <w:rsid w:val="00326698"/>
    <w:rsid w:val="00330757"/>
    <w:rsid w:val="00344899"/>
    <w:rsid w:val="00364883"/>
    <w:rsid w:val="00383A07"/>
    <w:rsid w:val="0038624E"/>
    <w:rsid w:val="00390382"/>
    <w:rsid w:val="00391C59"/>
    <w:rsid w:val="003A6A65"/>
    <w:rsid w:val="003B3440"/>
    <w:rsid w:val="003C0267"/>
    <w:rsid w:val="003D26A6"/>
    <w:rsid w:val="003E7314"/>
    <w:rsid w:val="003F1EE9"/>
    <w:rsid w:val="004104F7"/>
    <w:rsid w:val="00411653"/>
    <w:rsid w:val="00412284"/>
    <w:rsid w:val="004144C0"/>
    <w:rsid w:val="00415A9E"/>
    <w:rsid w:val="00415E10"/>
    <w:rsid w:val="004210D4"/>
    <w:rsid w:val="00454054"/>
    <w:rsid w:val="0046352F"/>
    <w:rsid w:val="004744C0"/>
    <w:rsid w:val="00476B3E"/>
    <w:rsid w:val="004A4DBC"/>
    <w:rsid w:val="004A751C"/>
    <w:rsid w:val="004C416A"/>
    <w:rsid w:val="004C5FB5"/>
    <w:rsid w:val="004E4879"/>
    <w:rsid w:val="004E5017"/>
    <w:rsid w:val="004E719B"/>
    <w:rsid w:val="004F0EE8"/>
    <w:rsid w:val="004F13CE"/>
    <w:rsid w:val="005144BA"/>
    <w:rsid w:val="00522CBD"/>
    <w:rsid w:val="0052360E"/>
    <w:rsid w:val="00553E0E"/>
    <w:rsid w:val="00554F0A"/>
    <w:rsid w:val="005936CA"/>
    <w:rsid w:val="005A149E"/>
    <w:rsid w:val="005A3494"/>
    <w:rsid w:val="005C4467"/>
    <w:rsid w:val="005D0753"/>
    <w:rsid w:val="005D1993"/>
    <w:rsid w:val="005D23F5"/>
    <w:rsid w:val="005E47CA"/>
    <w:rsid w:val="005F2ED0"/>
    <w:rsid w:val="00601AF5"/>
    <w:rsid w:val="00605FAA"/>
    <w:rsid w:val="00633A95"/>
    <w:rsid w:val="00654200"/>
    <w:rsid w:val="0066258A"/>
    <w:rsid w:val="006A047D"/>
    <w:rsid w:val="006D108B"/>
    <w:rsid w:val="006E72D8"/>
    <w:rsid w:val="006F4D44"/>
    <w:rsid w:val="007036FF"/>
    <w:rsid w:val="00717CC0"/>
    <w:rsid w:val="007215F9"/>
    <w:rsid w:val="00722B47"/>
    <w:rsid w:val="007302FE"/>
    <w:rsid w:val="00732BDE"/>
    <w:rsid w:val="00753848"/>
    <w:rsid w:val="00756D3A"/>
    <w:rsid w:val="00763739"/>
    <w:rsid w:val="00777109"/>
    <w:rsid w:val="0078472F"/>
    <w:rsid w:val="007A01EE"/>
    <w:rsid w:val="007A1A28"/>
    <w:rsid w:val="007A38CE"/>
    <w:rsid w:val="007C6056"/>
    <w:rsid w:val="00846A32"/>
    <w:rsid w:val="00850F17"/>
    <w:rsid w:val="008710AD"/>
    <w:rsid w:val="00872C5C"/>
    <w:rsid w:val="00874EB6"/>
    <w:rsid w:val="00886FE1"/>
    <w:rsid w:val="00891344"/>
    <w:rsid w:val="00892D0D"/>
    <w:rsid w:val="008A5872"/>
    <w:rsid w:val="008C138D"/>
    <w:rsid w:val="008C227E"/>
    <w:rsid w:val="008D1CDD"/>
    <w:rsid w:val="008E248E"/>
    <w:rsid w:val="008F075E"/>
    <w:rsid w:val="008F094A"/>
    <w:rsid w:val="00900685"/>
    <w:rsid w:val="00900BA2"/>
    <w:rsid w:val="009079E2"/>
    <w:rsid w:val="00924CEB"/>
    <w:rsid w:val="0093301E"/>
    <w:rsid w:val="0093570E"/>
    <w:rsid w:val="00940069"/>
    <w:rsid w:val="00973507"/>
    <w:rsid w:val="00984008"/>
    <w:rsid w:val="0098564A"/>
    <w:rsid w:val="00992006"/>
    <w:rsid w:val="0099473A"/>
    <w:rsid w:val="00995EAC"/>
    <w:rsid w:val="00997016"/>
    <w:rsid w:val="009A6B26"/>
    <w:rsid w:val="009A7D74"/>
    <w:rsid w:val="009C2064"/>
    <w:rsid w:val="009C3539"/>
    <w:rsid w:val="009C47B0"/>
    <w:rsid w:val="009D6608"/>
    <w:rsid w:val="009E2CBE"/>
    <w:rsid w:val="009E4127"/>
    <w:rsid w:val="009F5EEC"/>
    <w:rsid w:val="00A00327"/>
    <w:rsid w:val="00A4057E"/>
    <w:rsid w:val="00A431AD"/>
    <w:rsid w:val="00A4486F"/>
    <w:rsid w:val="00A55E22"/>
    <w:rsid w:val="00A61E8B"/>
    <w:rsid w:val="00A67C46"/>
    <w:rsid w:val="00A72ECB"/>
    <w:rsid w:val="00A87C26"/>
    <w:rsid w:val="00AA0B9C"/>
    <w:rsid w:val="00AA26A9"/>
    <w:rsid w:val="00AA4F1A"/>
    <w:rsid w:val="00AB1FFD"/>
    <w:rsid w:val="00AB4205"/>
    <w:rsid w:val="00AC3604"/>
    <w:rsid w:val="00AF6471"/>
    <w:rsid w:val="00AF7318"/>
    <w:rsid w:val="00B00D5E"/>
    <w:rsid w:val="00B2258F"/>
    <w:rsid w:val="00B23F68"/>
    <w:rsid w:val="00B26EB3"/>
    <w:rsid w:val="00B37AA8"/>
    <w:rsid w:val="00B435B0"/>
    <w:rsid w:val="00B454B6"/>
    <w:rsid w:val="00B64835"/>
    <w:rsid w:val="00B8626B"/>
    <w:rsid w:val="00BB15AF"/>
    <w:rsid w:val="00BC059E"/>
    <w:rsid w:val="00BD7E05"/>
    <w:rsid w:val="00C209E7"/>
    <w:rsid w:val="00C304A6"/>
    <w:rsid w:val="00C50FA3"/>
    <w:rsid w:val="00C60A1A"/>
    <w:rsid w:val="00C6254A"/>
    <w:rsid w:val="00C70D67"/>
    <w:rsid w:val="00C718CC"/>
    <w:rsid w:val="00C75349"/>
    <w:rsid w:val="00C871E2"/>
    <w:rsid w:val="00C9414A"/>
    <w:rsid w:val="00C956BB"/>
    <w:rsid w:val="00CA3011"/>
    <w:rsid w:val="00CA57DC"/>
    <w:rsid w:val="00CC0F47"/>
    <w:rsid w:val="00CC23D6"/>
    <w:rsid w:val="00CE75AA"/>
    <w:rsid w:val="00CF513F"/>
    <w:rsid w:val="00D12236"/>
    <w:rsid w:val="00D1315B"/>
    <w:rsid w:val="00D14E3B"/>
    <w:rsid w:val="00D32165"/>
    <w:rsid w:val="00D90104"/>
    <w:rsid w:val="00DA25FA"/>
    <w:rsid w:val="00DB0CAD"/>
    <w:rsid w:val="00DC0886"/>
    <w:rsid w:val="00DC190B"/>
    <w:rsid w:val="00DC3E10"/>
    <w:rsid w:val="00DD3453"/>
    <w:rsid w:val="00DD5720"/>
    <w:rsid w:val="00DE3269"/>
    <w:rsid w:val="00DF0650"/>
    <w:rsid w:val="00DF1766"/>
    <w:rsid w:val="00DF1AAC"/>
    <w:rsid w:val="00DF7374"/>
    <w:rsid w:val="00E1404D"/>
    <w:rsid w:val="00E1443E"/>
    <w:rsid w:val="00E376AA"/>
    <w:rsid w:val="00E40E9F"/>
    <w:rsid w:val="00E44555"/>
    <w:rsid w:val="00E453E1"/>
    <w:rsid w:val="00E45A62"/>
    <w:rsid w:val="00E62A7F"/>
    <w:rsid w:val="00E738D1"/>
    <w:rsid w:val="00E7603C"/>
    <w:rsid w:val="00EB076B"/>
    <w:rsid w:val="00EB6D1C"/>
    <w:rsid w:val="00EC57D9"/>
    <w:rsid w:val="00ED71A2"/>
    <w:rsid w:val="00EE3823"/>
    <w:rsid w:val="00EF1C40"/>
    <w:rsid w:val="00EF4835"/>
    <w:rsid w:val="00F13B4E"/>
    <w:rsid w:val="00F144B9"/>
    <w:rsid w:val="00F376A9"/>
    <w:rsid w:val="00F66A1C"/>
    <w:rsid w:val="00F72FF3"/>
    <w:rsid w:val="00F77E63"/>
    <w:rsid w:val="00F82888"/>
    <w:rsid w:val="00FD5746"/>
    <w:rsid w:val="00FE4A52"/>
    <w:rsid w:val="00FE5BE5"/>
    <w:rsid w:val="00FF437A"/>
    <w:rsid w:val="350BC823"/>
    <w:rsid w:val="4AFAC950"/>
    <w:rsid w:val="4C10AC08"/>
    <w:rsid w:val="577B14E7"/>
    <w:rsid w:val="742BC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5F50C1A"/>
  <w15:chartTrackingRefBased/>
  <w15:docId w15:val="{A1195252-108B-401B-9E99-B2D68596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qFormat/>
    <w:rsid w:val="00B23F68"/>
    <w:pPr>
      <w:suppressAutoHyphens/>
      <w:autoSpaceDE w:val="0"/>
      <w:autoSpaceDN w:val="0"/>
      <w:adjustRightInd w:val="0"/>
      <w:spacing w:after="160" w:line="276" w:lineRule="auto"/>
      <w:jc w:val="center"/>
      <w:textAlignment w:val="center"/>
    </w:pPr>
    <w:rPr>
      <w:rFonts w:ascii="Tuffy-TTF" w:hAnsi="Tuffy-TTF" w:cs="Twinkl"/>
      <w:color w:val="1C1C1C"/>
      <w:sz w:val="40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,Lesson Plan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F144B9"/>
    <w:pPr>
      <w:spacing w:after="60" w:line="180" w:lineRule="atLeast"/>
      <w:ind w:left="170" w:hanging="170"/>
      <w:jc w:val="left"/>
    </w:pPr>
    <w:rPr>
      <w:rFonts w:ascii="Roboto" w:hAnsi="Roboto"/>
      <w:bCs/>
      <w:sz w:val="18"/>
    </w:rPr>
  </w:style>
  <w:style w:type="character" w:customStyle="1" w:styleId="Bullets-TwinklChar">
    <w:name w:val="Bullets - Twinkl Char"/>
    <w:link w:val="Bullets-Twinkl"/>
    <w:rsid w:val="00F144B9"/>
    <w:rPr>
      <w:rFonts w:ascii="Roboto" w:hAnsi="Roboto" w:cs="Twinkl"/>
      <w:bCs/>
      <w:color w:val="1C1C1C"/>
      <w:sz w:val="18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30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7302FE"/>
    <w:tblPr>
      <w:tblStyleRowBandSize w:val="1"/>
      <w:tblStyleColBandSize w:val="1"/>
      <w:tblBorders>
        <w:top w:val="single" w:sz="4" w:space="0" w:color="EE8CBD" w:themeColor="accent1" w:themeTint="99"/>
        <w:left w:val="single" w:sz="4" w:space="0" w:color="EE8CBD" w:themeColor="accent1" w:themeTint="99"/>
        <w:bottom w:val="single" w:sz="4" w:space="0" w:color="EE8CBD" w:themeColor="accent1" w:themeTint="99"/>
        <w:right w:val="single" w:sz="4" w:space="0" w:color="EE8CBD" w:themeColor="accent1" w:themeTint="99"/>
        <w:insideH w:val="single" w:sz="4" w:space="0" w:color="EE8CBD" w:themeColor="accent1" w:themeTint="99"/>
        <w:insideV w:val="single" w:sz="4" w:space="0" w:color="EE8C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4192" w:themeColor="accent1"/>
          <w:left w:val="single" w:sz="4" w:space="0" w:color="E34192" w:themeColor="accent1"/>
          <w:bottom w:val="single" w:sz="4" w:space="0" w:color="E34192" w:themeColor="accent1"/>
          <w:right w:val="single" w:sz="4" w:space="0" w:color="E34192" w:themeColor="accent1"/>
          <w:insideH w:val="nil"/>
          <w:insideV w:val="nil"/>
        </w:tcBorders>
        <w:shd w:val="clear" w:color="auto" w:fill="E34192" w:themeFill="accent1"/>
      </w:tcPr>
    </w:tblStylePr>
    <w:tblStylePr w:type="lastRow">
      <w:rPr>
        <w:b/>
        <w:bCs/>
      </w:rPr>
      <w:tblPr/>
      <w:tcPr>
        <w:tcBorders>
          <w:top w:val="double" w:sz="4" w:space="0" w:color="E341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E9" w:themeFill="accent1" w:themeFillTint="33"/>
      </w:tcPr>
    </w:tblStylePr>
    <w:tblStylePr w:type="band1Horz">
      <w:tblPr/>
      <w:tcPr>
        <w:shd w:val="clear" w:color="auto" w:fill="F9D8E9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201EA3"/>
    <w:rPr>
      <w:color w:val="23A7F9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057E"/>
    <w:rPr>
      <w:color w:val="808080"/>
      <w:shd w:val="clear" w:color="auto" w:fill="E6E6E6"/>
    </w:rPr>
  </w:style>
  <w:style w:type="paragraph" w:customStyle="1" w:styleId="TwinklHyperlink">
    <w:name w:val="Twinkl Hyperlink"/>
    <w:basedOn w:val="Bullets-Twinkl"/>
    <w:link w:val="TwinklHyperlinkChar"/>
    <w:qFormat/>
    <w:rsid w:val="00290636"/>
    <w:rPr>
      <w:b/>
      <w:bCs w:val="0"/>
      <w:color w:val="23A7F9"/>
      <w:u w:val="single"/>
    </w:rPr>
  </w:style>
  <w:style w:type="character" w:customStyle="1" w:styleId="TwinklHyperlinkChar">
    <w:name w:val="Twinkl Hyperlink Char"/>
    <w:basedOn w:val="Bullets-TwinklChar"/>
    <w:link w:val="TwinklHyperlink"/>
    <w:rsid w:val="00290636"/>
    <w:rPr>
      <w:rFonts w:ascii="Roboto" w:hAnsi="Roboto" w:cs="Twinkl"/>
      <w:b/>
      <w:bCs w:val="0"/>
      <w:color w:val="23A7F9"/>
      <w:sz w:val="18"/>
      <w:szCs w:val="2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751C"/>
    <w:rPr>
      <w:color w:val="75707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8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883"/>
    <w:rPr>
      <w:rFonts w:ascii="Segoe UI" w:hAnsi="Segoe UI" w:cs="Segoe UI"/>
      <w:color w:val="1C1C1C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44C0"/>
    <w:pPr>
      <w:keepNext/>
      <w:keepLines/>
      <w:suppressAutoHyphens w:val="0"/>
      <w:autoSpaceDE/>
      <w:autoSpaceDN/>
      <w:adjustRightInd/>
      <w:spacing w:before="360" w:after="80" w:line="240" w:lineRule="auto"/>
      <w:jc w:val="left"/>
      <w:textAlignment w:val="auto"/>
    </w:pPr>
    <w:rPr>
      <w:rFonts w:ascii="Georgia" w:eastAsia="Georgia" w:hAnsi="Georgia" w:cs="Georgia"/>
      <w:i/>
      <w:color w:val="666666"/>
      <w:sz w:val="48"/>
      <w:szCs w:val="48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4744C0"/>
    <w:rPr>
      <w:rFonts w:ascii="Georgia" w:eastAsia="Georgia" w:hAnsi="Georgia" w:cs="Georgia"/>
      <w:i/>
      <w:color w:val="666666"/>
      <w:sz w:val="48"/>
      <w:szCs w:val="48"/>
      <w:lang w:eastAsia="ja-JP"/>
    </w:rPr>
  </w:style>
  <w:style w:type="character" w:customStyle="1" w:styleId="style-scope">
    <w:name w:val="style-scope"/>
    <w:basedOn w:val="DefaultParagraphFont"/>
    <w:rsid w:val="00476B3E"/>
  </w:style>
  <w:style w:type="character" w:styleId="UnresolvedMention">
    <w:name w:val="Unresolved Mention"/>
    <w:basedOn w:val="DefaultParagraphFont"/>
    <w:uiPriority w:val="99"/>
    <w:semiHidden/>
    <w:unhideWhenUsed/>
    <w:rsid w:val="00B00D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youtube.com/watch?v=78-K_Wbp0p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dh7LJDHFaqA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78-K_Wbp0p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dh7LJDHFaqA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%23EYFS\EYFS%20Topic%20Planning%20Web\Topic%20Planning%20Web%20Template%20Dev%20Matters%202020%20Order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E2C909091CE4B87D39EF0E92A2903" ma:contentTypeVersion="18" ma:contentTypeDescription="Create a new document." ma:contentTypeScope="" ma:versionID="0c39096f3e4d4189cefdc695edb2d1ae">
  <xsd:schema xmlns:xsd="http://www.w3.org/2001/XMLSchema" xmlns:xs="http://www.w3.org/2001/XMLSchema" xmlns:p="http://schemas.microsoft.com/office/2006/metadata/properties" xmlns:ns3="ce2207be-44b1-406b-8089-5595b95b5b6c" xmlns:ns4="2bbe9c60-5f04-430d-8eed-23f71997d1c9" targetNamespace="http://schemas.microsoft.com/office/2006/metadata/properties" ma:root="true" ma:fieldsID="38ceb451d78633fac7db71446f5c9200" ns3:_="" ns4:_="">
    <xsd:import namespace="ce2207be-44b1-406b-8089-5595b95b5b6c"/>
    <xsd:import namespace="2bbe9c60-5f04-430d-8eed-23f71997d1c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207be-44b1-406b-8089-5595b95b5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e9c60-5f04-430d-8eed-23f71997d1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be9c60-5f04-430d-8eed-23f71997d1c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0E462-5C84-44C3-92E1-5727FF6B2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207be-44b1-406b-8089-5595b95b5b6c"/>
    <ds:schemaRef ds:uri="2bbe9c60-5f04-430d-8eed-23f71997d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0DB0D6-9265-4BCE-95D6-33BDCE46CBA2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2bbe9c60-5f04-430d-8eed-23f71997d1c9"/>
    <ds:schemaRef ds:uri="ce2207be-44b1-406b-8089-5595b95b5b6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9C715DC-E418-41E5-A29D-2E6199E6D7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F50CBC-5FDA-41CE-8A2C-4053027A8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Topic Planning Web Template Dev Matters 2020 Order</Template>
  <TotalTime>1422</TotalTime>
  <Pages>4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Swift</dc:creator>
  <cp:keywords/>
  <dc:description/>
  <cp:lastModifiedBy>Zoe Davies-Evans</cp:lastModifiedBy>
  <cp:revision>12</cp:revision>
  <cp:lastPrinted>2025-01-06T15:05:00Z</cp:lastPrinted>
  <dcterms:created xsi:type="dcterms:W3CDTF">2024-11-04T21:15:00Z</dcterms:created>
  <dcterms:modified xsi:type="dcterms:W3CDTF">2025-01-09T14:56:00Z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0x010100428E2C909091CE4B87D39EF0E92A2903</vt:lpwstr>
  </property>
</Properties>
</file>