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4-Accent1"/>
        <w:tblpPr w:leftFromText="180" w:rightFromText="180" w:vertAnchor="text" w:horzAnchor="margin" w:tblpY="381"/>
        <w:tblOverlap w:val="never"/>
        <w:tblW w:w="15725" w:type="dxa"/>
        <w:tblLook w:val="04A0" w:firstRow="1" w:lastRow="0" w:firstColumn="1" w:lastColumn="0" w:noHBand="0" w:noVBand="1"/>
      </w:tblPr>
      <w:tblGrid>
        <w:gridCol w:w="3534"/>
        <w:gridCol w:w="1701"/>
        <w:gridCol w:w="1985"/>
        <w:gridCol w:w="3685"/>
        <w:gridCol w:w="425"/>
        <w:gridCol w:w="4395"/>
      </w:tblGrid>
      <w:tr w:rsidR="00DA25FA" w14:paraId="11C008F2" w14:textId="77777777" w:rsidTr="00057A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gridSpan w:val="2"/>
            <w:tcBorders>
              <w:top w:val="single" w:sz="8" w:space="0" w:color="47A0D9"/>
              <w:left w:val="single" w:sz="8" w:space="0" w:color="47A0D9"/>
              <w:bottom w:val="single" w:sz="8" w:space="0" w:color="47A0D9"/>
              <w:right w:val="single" w:sz="8" w:space="0" w:color="DE235C"/>
            </w:tcBorders>
            <w:shd w:val="clear" w:color="auto" w:fill="47A0D9"/>
            <w:vAlign w:val="center"/>
          </w:tcPr>
          <w:p w14:paraId="6F50F63C" w14:textId="77777777" w:rsidR="00DA25FA" w:rsidRPr="0093570E" w:rsidRDefault="00DA25FA" w:rsidP="003E7314">
            <w:pPr>
              <w:spacing w:before="40" w:after="0"/>
              <w:rPr>
                <w:rFonts w:ascii="Roboto" w:hAnsi="Roboto"/>
                <w:b w:val="0"/>
                <w:sz w:val="24"/>
                <w:szCs w:val="24"/>
              </w:rPr>
            </w:pPr>
            <w:r w:rsidRPr="0093570E">
              <w:rPr>
                <w:rFonts w:ascii="Roboto" w:hAnsi="Roboto"/>
                <w:b w:val="0"/>
                <w:color w:val="FFFFFF" w:themeColor="background1"/>
                <w:sz w:val="24"/>
                <w:szCs w:val="24"/>
              </w:rPr>
              <w:t>Communication and Language</w:t>
            </w:r>
          </w:p>
        </w:tc>
        <w:tc>
          <w:tcPr>
            <w:tcW w:w="5670" w:type="dxa"/>
            <w:gridSpan w:val="2"/>
            <w:tcBorders>
              <w:top w:val="single" w:sz="8" w:space="0" w:color="DE235C"/>
              <w:left w:val="single" w:sz="8" w:space="0" w:color="DE235C"/>
              <w:bottom w:val="single" w:sz="8" w:space="0" w:color="DE235C"/>
              <w:right w:val="single" w:sz="8" w:space="0" w:color="DE235C"/>
            </w:tcBorders>
            <w:shd w:val="clear" w:color="auto" w:fill="DE235C"/>
            <w:vAlign w:val="center"/>
          </w:tcPr>
          <w:p w14:paraId="10034766" w14:textId="77777777" w:rsidR="00DA25FA" w:rsidRPr="0093570E" w:rsidRDefault="00DA25FA" w:rsidP="003E7314">
            <w:pPr>
              <w:spacing w:before="4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93570E">
              <w:rPr>
                <w:rFonts w:ascii="Roboto" w:hAnsi="Roboto"/>
                <w:b w:val="0"/>
                <w:color w:val="FFFFFF" w:themeColor="background1"/>
                <w:sz w:val="24"/>
                <w:szCs w:val="24"/>
              </w:rPr>
              <w:t>Personal, Social and Emotional Development</w:t>
            </w:r>
          </w:p>
        </w:tc>
        <w:tc>
          <w:tcPr>
            <w:tcW w:w="4820" w:type="dxa"/>
            <w:gridSpan w:val="2"/>
            <w:tcBorders>
              <w:top w:val="single" w:sz="8" w:space="0" w:color="F4CB4C"/>
              <w:left w:val="single" w:sz="8" w:space="0" w:color="DE235C"/>
              <w:bottom w:val="single" w:sz="8" w:space="0" w:color="F4CB4C"/>
              <w:right w:val="single" w:sz="8" w:space="0" w:color="F4CB4C"/>
            </w:tcBorders>
            <w:shd w:val="clear" w:color="auto" w:fill="F4CB4C"/>
            <w:vAlign w:val="center"/>
          </w:tcPr>
          <w:p w14:paraId="68D6C13C" w14:textId="77777777" w:rsidR="00DA25FA" w:rsidRPr="0093570E" w:rsidRDefault="00DA25FA" w:rsidP="003E7314">
            <w:pPr>
              <w:spacing w:before="4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93570E">
              <w:rPr>
                <w:rFonts w:ascii="Roboto" w:hAnsi="Roboto"/>
                <w:b w:val="0"/>
                <w:color w:val="FFFFFF" w:themeColor="background1"/>
                <w:sz w:val="24"/>
                <w:szCs w:val="24"/>
              </w:rPr>
              <w:t>Physical Development</w:t>
            </w:r>
          </w:p>
        </w:tc>
      </w:tr>
      <w:tr w:rsidR="00DA25FA" w14:paraId="19D03362" w14:textId="77777777" w:rsidTr="00B22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gridSpan w:val="2"/>
            <w:tcBorders>
              <w:top w:val="single" w:sz="8" w:space="0" w:color="47A0D9"/>
              <w:left w:val="single" w:sz="8" w:space="0" w:color="47A0D9"/>
              <w:bottom w:val="single" w:sz="8" w:space="0" w:color="47A0D9"/>
              <w:right w:val="single" w:sz="8" w:space="0" w:color="47A0D9"/>
            </w:tcBorders>
            <w:shd w:val="clear" w:color="auto" w:fill="D2EDFD"/>
            <w:tcMar>
              <w:top w:w="113" w:type="dxa"/>
              <w:bottom w:w="57" w:type="dxa"/>
            </w:tcMar>
          </w:tcPr>
          <w:p w14:paraId="00ADEC64" w14:textId="6427A4BF" w:rsidR="00DA25FA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b w:val="0"/>
                <w:bCs/>
                <w:sz w:val="15"/>
                <w:szCs w:val="17"/>
              </w:rPr>
            </w:pPr>
            <w:r w:rsidRPr="00C209E7">
              <w:rPr>
                <w:bCs/>
                <w:sz w:val="15"/>
                <w:szCs w:val="17"/>
              </w:rPr>
              <w:t>-</w:t>
            </w:r>
            <w:r w:rsidRPr="00C209E7">
              <w:rPr>
                <w:b w:val="0"/>
                <w:bCs/>
                <w:sz w:val="15"/>
                <w:szCs w:val="17"/>
              </w:rPr>
              <w:t>Family tree who’s in my family circle time</w:t>
            </w:r>
          </w:p>
          <w:p w14:paraId="325267D5" w14:textId="77777777" w:rsidR="00E453E1" w:rsidRPr="00C209E7" w:rsidRDefault="00E453E1" w:rsidP="00E453E1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b w:val="0"/>
                <w:bCs/>
                <w:sz w:val="15"/>
                <w:szCs w:val="17"/>
              </w:rPr>
            </w:pPr>
            <w:r w:rsidRPr="00C209E7">
              <w:rPr>
                <w:bCs/>
                <w:sz w:val="15"/>
                <w:szCs w:val="17"/>
              </w:rPr>
              <w:t>-</w:t>
            </w:r>
            <w:r w:rsidRPr="00C209E7">
              <w:rPr>
                <w:b w:val="0"/>
                <w:bCs/>
                <w:sz w:val="15"/>
                <w:szCs w:val="17"/>
              </w:rPr>
              <w:t xml:space="preserve"> Pets pictures </w:t>
            </w:r>
          </w:p>
          <w:p w14:paraId="17BB36B5" w14:textId="156C1F5A" w:rsidR="00E453E1" w:rsidRPr="00C209E7" w:rsidRDefault="00E453E1" w:rsidP="00E453E1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b w:val="0"/>
                <w:bCs/>
                <w:sz w:val="15"/>
                <w:szCs w:val="17"/>
              </w:rPr>
            </w:pPr>
            <w:r w:rsidRPr="00C209E7">
              <w:rPr>
                <w:bCs/>
                <w:sz w:val="15"/>
                <w:szCs w:val="17"/>
              </w:rPr>
              <w:t>-</w:t>
            </w:r>
            <w:r w:rsidR="00181291">
              <w:rPr>
                <w:b w:val="0"/>
                <w:bCs/>
                <w:sz w:val="15"/>
                <w:szCs w:val="17"/>
              </w:rPr>
              <w:t xml:space="preserve"> C</w:t>
            </w:r>
            <w:r w:rsidRPr="00C209E7">
              <w:rPr>
                <w:b w:val="0"/>
                <w:bCs/>
                <w:sz w:val="15"/>
                <w:szCs w:val="17"/>
              </w:rPr>
              <w:t>lass room friends guess who, asking questions of others.</w:t>
            </w:r>
          </w:p>
          <w:p w14:paraId="313490EC" w14:textId="39ADFDE2" w:rsidR="00E453E1" w:rsidRPr="00C209E7" w:rsidRDefault="00E453E1" w:rsidP="00E453E1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b w:val="0"/>
                <w:bCs/>
                <w:sz w:val="15"/>
                <w:szCs w:val="17"/>
              </w:rPr>
            </w:pPr>
            <w:r w:rsidRPr="00C209E7">
              <w:rPr>
                <w:bCs/>
                <w:sz w:val="15"/>
                <w:szCs w:val="17"/>
              </w:rPr>
              <w:t>-</w:t>
            </w:r>
            <w:r w:rsidRPr="00C209E7">
              <w:rPr>
                <w:b w:val="0"/>
                <w:bCs/>
                <w:sz w:val="15"/>
                <w:szCs w:val="17"/>
              </w:rPr>
              <w:t xml:space="preserve">Senses, likes and dislikes. </w:t>
            </w:r>
          </w:p>
        </w:tc>
        <w:tc>
          <w:tcPr>
            <w:tcW w:w="5670" w:type="dxa"/>
            <w:gridSpan w:val="2"/>
            <w:tcBorders>
              <w:top w:val="single" w:sz="8" w:space="0" w:color="DE235C"/>
              <w:left w:val="single" w:sz="8" w:space="0" w:color="47A0D9"/>
              <w:bottom w:val="single" w:sz="8" w:space="0" w:color="DE235C"/>
              <w:right w:val="single" w:sz="8" w:space="0" w:color="DE235C"/>
            </w:tcBorders>
            <w:shd w:val="clear" w:color="auto" w:fill="F9D8E9"/>
            <w:tcMar>
              <w:top w:w="113" w:type="dxa"/>
              <w:bottom w:w="57" w:type="dxa"/>
            </w:tcMar>
          </w:tcPr>
          <w:p w14:paraId="45B729EB" w14:textId="77777777" w:rsidR="00057A98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-Valuable self, people close to us, cultures and family.</w:t>
            </w:r>
          </w:p>
          <w:p w14:paraId="1CA3D4FA" w14:textId="77777777" w:rsidR="00E453E1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- I like to – children to perform own talent show</w:t>
            </w:r>
          </w:p>
          <w:p w14:paraId="5C3A828A" w14:textId="590BF460" w:rsidR="00E453E1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 xml:space="preserve">-Bring in and celebrate own outside achievements. </w:t>
            </w:r>
          </w:p>
          <w:p w14:paraId="3AAAEAAE" w14:textId="0D259705" w:rsidR="00E453E1" w:rsidRPr="00C209E7" w:rsidRDefault="00E453E1" w:rsidP="00E453E1">
            <w:pPr>
              <w:pStyle w:val="Bullets-Twinkl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-</w:t>
            </w:r>
            <w:bookmarkStart w:id="0" w:name="_GoBack"/>
            <w:r w:rsidRPr="00C209E7">
              <w:rPr>
                <w:sz w:val="15"/>
                <w:szCs w:val="17"/>
              </w:rPr>
              <w:t>The human body create junk modelling robots discussing how to look after them. – Hygiene and food.</w:t>
            </w:r>
            <w:bookmarkEnd w:id="0"/>
          </w:p>
          <w:p w14:paraId="14432FEA" w14:textId="1806E98D" w:rsidR="00E453E1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</w:p>
        </w:tc>
        <w:tc>
          <w:tcPr>
            <w:tcW w:w="4820" w:type="dxa"/>
            <w:gridSpan w:val="2"/>
            <w:tcBorders>
              <w:top w:val="single" w:sz="8" w:space="0" w:color="F4CB4C"/>
              <w:left w:val="single" w:sz="8" w:space="0" w:color="DE235C"/>
              <w:bottom w:val="single" w:sz="8" w:space="0" w:color="F4CB4C"/>
              <w:right w:val="single" w:sz="8" w:space="0" w:color="F4CB4C"/>
            </w:tcBorders>
            <w:shd w:val="clear" w:color="auto" w:fill="FAF3D6" w:themeFill="accent3" w:themeFillTint="33"/>
            <w:tcMar>
              <w:top w:w="113" w:type="dxa"/>
              <w:bottom w:w="57" w:type="dxa"/>
            </w:tcMar>
          </w:tcPr>
          <w:p w14:paraId="354C60F9" w14:textId="592408F4" w:rsidR="00DA25FA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-My body- gross motor ski</w:t>
            </w:r>
            <w:r w:rsidR="00A67C46">
              <w:rPr>
                <w:sz w:val="15"/>
                <w:szCs w:val="17"/>
              </w:rPr>
              <w:t>lls. Learning about parts of the</w:t>
            </w:r>
            <w:r w:rsidRPr="00C209E7">
              <w:rPr>
                <w:sz w:val="15"/>
                <w:szCs w:val="17"/>
              </w:rPr>
              <w:t xml:space="preserve"> body.</w:t>
            </w:r>
          </w:p>
          <w:p w14:paraId="5BEA9B82" w14:textId="57D6469B" w:rsidR="00E453E1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- Calm and reflective time, to think about achievements of the day.</w:t>
            </w:r>
          </w:p>
          <w:p w14:paraId="525F82BF" w14:textId="600CBF71" w:rsidR="00E453E1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 xml:space="preserve">-Being safe, using tools such as scissors </w:t>
            </w:r>
            <w:r w:rsidR="008D1CDD" w:rsidRPr="00C209E7">
              <w:rPr>
                <w:sz w:val="15"/>
                <w:szCs w:val="17"/>
              </w:rPr>
              <w:t>carefully.</w:t>
            </w:r>
          </w:p>
          <w:p w14:paraId="64194656" w14:textId="50029D19" w:rsidR="008D1CDD" w:rsidRPr="00C209E7" w:rsidRDefault="008D1CDD" w:rsidP="00B2258F">
            <w:pPr>
              <w:pStyle w:val="Bullets-Twinkl"/>
              <w:numPr>
                <w:ilvl w:val="0"/>
                <w:numId w:val="0"/>
              </w:numPr>
              <w:ind w:lef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 xml:space="preserve">- Team building games- </w:t>
            </w:r>
            <w:proofErr w:type="spellStart"/>
            <w:r w:rsidRPr="00C209E7">
              <w:rPr>
                <w:sz w:val="15"/>
                <w:szCs w:val="17"/>
              </w:rPr>
              <w:t>e.g</w:t>
            </w:r>
            <w:proofErr w:type="spellEnd"/>
            <w:r w:rsidRPr="00C209E7">
              <w:rPr>
                <w:sz w:val="15"/>
                <w:szCs w:val="17"/>
              </w:rPr>
              <w:t xml:space="preserve"> cross the river helping each other across.</w:t>
            </w:r>
          </w:p>
          <w:p w14:paraId="586E4815" w14:textId="7122B79B" w:rsidR="00E453E1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</w:p>
        </w:tc>
      </w:tr>
      <w:tr w:rsidR="00DA25FA" w14:paraId="0FAAE6B6" w14:textId="77777777" w:rsidTr="003E7314">
        <w:trPr>
          <w:trHeight w:val="10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5" w:type="dxa"/>
            <w:gridSpan w:val="6"/>
            <w:tcBorders>
              <w:top w:val="single" w:sz="4" w:space="0" w:color="47A0D9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</w:tcPr>
          <w:p w14:paraId="635003B3" w14:textId="2E994E32" w:rsidR="00DA25FA" w:rsidRPr="00C209E7" w:rsidRDefault="00DA25FA" w:rsidP="003E7314">
            <w:pPr>
              <w:spacing w:before="260" w:after="280" w:line="240" w:lineRule="auto"/>
              <w:rPr>
                <w:rFonts w:ascii="Roboto" w:hAnsi="Roboto"/>
                <w:color w:val="EE73AA"/>
                <w:sz w:val="15"/>
              </w:rPr>
            </w:pPr>
            <w:r w:rsidRPr="00C209E7">
              <w:rPr>
                <w:noProof/>
                <w:color w:val="EE73AA"/>
                <w:sz w:val="15"/>
              </w:rPr>
              <w:drawing>
                <wp:anchor distT="0" distB="0" distL="114300" distR="114300" simplePos="0" relativeHeight="251681792" behindDoc="0" locked="0" layoutInCell="1" allowOverlap="1" wp14:anchorId="07073415" wp14:editId="3A65ADBF">
                  <wp:simplePos x="0" y="0"/>
                  <wp:positionH relativeFrom="column">
                    <wp:posOffset>5834063</wp:posOffset>
                  </wp:positionH>
                  <wp:positionV relativeFrom="paragraph">
                    <wp:posOffset>8255</wp:posOffset>
                  </wp:positionV>
                  <wp:extent cx="452755" cy="653415"/>
                  <wp:effectExtent l="0" t="0" r="444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209E7">
              <w:rPr>
                <w:noProof/>
                <w:color w:val="EE73AA"/>
                <w:sz w:val="15"/>
              </w:rPr>
              <w:drawing>
                <wp:anchor distT="0" distB="0" distL="114300" distR="114300" simplePos="0" relativeHeight="251682816" behindDoc="0" locked="0" layoutInCell="1" allowOverlap="1" wp14:anchorId="69C740FD" wp14:editId="1C152A7D">
                  <wp:simplePos x="0" y="0"/>
                  <wp:positionH relativeFrom="column">
                    <wp:posOffset>3493611</wp:posOffset>
                  </wp:positionH>
                  <wp:positionV relativeFrom="paragraph">
                    <wp:posOffset>39370</wp:posOffset>
                  </wp:positionV>
                  <wp:extent cx="492760" cy="634365"/>
                  <wp:effectExtent l="0" t="0" r="2540" b="63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209E7">
              <w:rPr>
                <w:rFonts w:ascii="Roboto" w:hAnsi="Roboto"/>
                <w:color w:val="EE73AA"/>
                <w:sz w:val="15"/>
              </w:rPr>
              <w:t>All About Me</w:t>
            </w:r>
          </w:p>
        </w:tc>
      </w:tr>
      <w:tr w:rsidR="00DA25FA" w14:paraId="46F0B8E5" w14:textId="77777777" w:rsidTr="00057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top w:val="single" w:sz="8" w:space="0" w:color="95C238"/>
              <w:left w:val="single" w:sz="8" w:space="0" w:color="95C238"/>
              <w:bottom w:val="single" w:sz="8" w:space="0" w:color="95C238"/>
              <w:right w:val="single" w:sz="8" w:space="0" w:color="95C238"/>
            </w:tcBorders>
            <w:shd w:val="clear" w:color="auto" w:fill="95C238"/>
            <w:vAlign w:val="center"/>
          </w:tcPr>
          <w:p w14:paraId="2A61912F" w14:textId="77777777" w:rsidR="00DA25FA" w:rsidRPr="00C209E7" w:rsidRDefault="00DA25FA" w:rsidP="003E7314">
            <w:pPr>
              <w:pStyle w:val="Bullets-Twinkl"/>
              <w:numPr>
                <w:ilvl w:val="0"/>
                <w:numId w:val="0"/>
              </w:numPr>
              <w:spacing w:before="40" w:after="0"/>
              <w:jc w:val="center"/>
              <w:rPr>
                <w:b w:val="0"/>
                <w:sz w:val="15"/>
                <w:szCs w:val="24"/>
              </w:rPr>
            </w:pPr>
            <w:r w:rsidRPr="00C209E7">
              <w:rPr>
                <w:b w:val="0"/>
                <w:color w:val="FFFFFF" w:themeColor="background1"/>
                <w:sz w:val="15"/>
                <w:szCs w:val="24"/>
              </w:rPr>
              <w:t>Literacy</w:t>
            </w:r>
          </w:p>
        </w:tc>
        <w:tc>
          <w:tcPr>
            <w:tcW w:w="3686" w:type="dxa"/>
            <w:gridSpan w:val="2"/>
            <w:tcBorders>
              <w:top w:val="single" w:sz="8" w:space="0" w:color="F07D1B"/>
              <w:left w:val="single" w:sz="8" w:space="0" w:color="95C238"/>
              <w:bottom w:val="single" w:sz="8" w:space="0" w:color="F07D1B"/>
              <w:right w:val="single" w:sz="8" w:space="0" w:color="F07D1B"/>
            </w:tcBorders>
            <w:shd w:val="clear" w:color="auto" w:fill="F07D1B"/>
            <w:vAlign w:val="center"/>
          </w:tcPr>
          <w:p w14:paraId="7C0B9355" w14:textId="4E6E5581" w:rsidR="00DA25FA" w:rsidRPr="00C209E7" w:rsidRDefault="00DA25FA" w:rsidP="003E7314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15"/>
                <w:szCs w:val="24"/>
              </w:rPr>
            </w:pPr>
            <w:r w:rsidRPr="00C209E7">
              <w:rPr>
                <w:rFonts w:ascii="Roboto" w:hAnsi="Roboto"/>
                <w:color w:val="FFFFFF" w:themeColor="background1"/>
                <w:sz w:val="15"/>
                <w:szCs w:val="24"/>
              </w:rPr>
              <w:t>Mathematics</w:t>
            </w:r>
          </w:p>
        </w:tc>
        <w:tc>
          <w:tcPr>
            <w:tcW w:w="4110" w:type="dxa"/>
            <w:gridSpan w:val="2"/>
            <w:tcBorders>
              <w:top w:val="single" w:sz="8" w:space="0" w:color="5B2A86"/>
              <w:left w:val="single" w:sz="8" w:space="0" w:color="F07D1B"/>
              <w:bottom w:val="single" w:sz="8" w:space="0" w:color="5B2A86"/>
              <w:right w:val="single" w:sz="8" w:space="0" w:color="5B2A86"/>
            </w:tcBorders>
            <w:shd w:val="clear" w:color="auto" w:fill="5B2A86"/>
            <w:vAlign w:val="center"/>
          </w:tcPr>
          <w:p w14:paraId="63202D38" w14:textId="77777777" w:rsidR="00DA25FA" w:rsidRPr="00C209E7" w:rsidRDefault="00DA25FA" w:rsidP="003E7314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15"/>
                <w:szCs w:val="24"/>
              </w:rPr>
            </w:pPr>
            <w:r w:rsidRPr="00C209E7">
              <w:rPr>
                <w:rFonts w:ascii="Roboto" w:hAnsi="Roboto"/>
                <w:color w:val="FFFFFF" w:themeColor="background1"/>
                <w:sz w:val="15"/>
                <w:szCs w:val="24"/>
              </w:rPr>
              <w:t>Understanding the World</w:t>
            </w:r>
            <w:r w:rsidRPr="00C209E7">
              <w:rPr>
                <w:rFonts w:ascii="Roboto" w:hAnsi="Roboto"/>
                <w:noProof/>
                <w:sz w:val="15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8" w:space="0" w:color="00AE97"/>
              <w:left w:val="single" w:sz="8" w:space="0" w:color="5B2A86"/>
              <w:bottom w:val="single" w:sz="8" w:space="0" w:color="00AE97"/>
              <w:right w:val="single" w:sz="8" w:space="0" w:color="00AE97"/>
            </w:tcBorders>
            <w:shd w:val="clear" w:color="auto" w:fill="00AE97"/>
            <w:vAlign w:val="center"/>
          </w:tcPr>
          <w:p w14:paraId="6473BB99" w14:textId="77777777" w:rsidR="00DA25FA" w:rsidRPr="00C209E7" w:rsidRDefault="00DA25FA" w:rsidP="003E7314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color w:val="FFFFFF" w:themeColor="background1"/>
                <w:sz w:val="15"/>
                <w:szCs w:val="24"/>
              </w:rPr>
            </w:pPr>
            <w:r w:rsidRPr="00C209E7">
              <w:rPr>
                <w:rFonts w:ascii="Roboto" w:hAnsi="Roboto"/>
                <w:color w:val="FFFFFF" w:themeColor="background1"/>
                <w:sz w:val="15"/>
                <w:szCs w:val="24"/>
              </w:rPr>
              <w:t>Expressive Arts and Design</w:t>
            </w:r>
          </w:p>
        </w:tc>
      </w:tr>
      <w:tr w:rsidR="00DA25FA" w14:paraId="5D61ABC3" w14:textId="77777777" w:rsidTr="00057A98">
        <w:trPr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top w:val="single" w:sz="8" w:space="0" w:color="95C238"/>
              <w:left w:val="single" w:sz="8" w:space="0" w:color="95C238"/>
              <w:bottom w:val="single" w:sz="8" w:space="0" w:color="95C238"/>
              <w:right w:val="single" w:sz="8" w:space="0" w:color="95C238"/>
            </w:tcBorders>
            <w:shd w:val="clear" w:color="auto" w:fill="E4F0D7" w:themeFill="accent4" w:themeFillTint="33"/>
            <w:tcMar>
              <w:top w:w="113" w:type="dxa"/>
              <w:bottom w:w="57" w:type="dxa"/>
              <w:right w:w="108" w:type="dxa"/>
            </w:tcMar>
          </w:tcPr>
          <w:p w14:paraId="6E44FF2A" w14:textId="1E9DBDE1" w:rsidR="00DA25FA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/>
              <w:rPr>
                <w:b w:val="0"/>
                <w:sz w:val="15"/>
                <w:szCs w:val="17"/>
              </w:rPr>
            </w:pPr>
            <w:r w:rsidRPr="00C209E7">
              <w:rPr>
                <w:b w:val="0"/>
                <w:sz w:val="15"/>
                <w:szCs w:val="17"/>
              </w:rPr>
              <w:t>-</w:t>
            </w:r>
            <w:proofErr w:type="spellStart"/>
            <w:r w:rsidRPr="00C209E7">
              <w:rPr>
                <w:b w:val="0"/>
                <w:sz w:val="15"/>
                <w:szCs w:val="17"/>
              </w:rPr>
              <w:t>Doh</w:t>
            </w:r>
            <w:proofErr w:type="spellEnd"/>
            <w:r w:rsidRPr="00C209E7">
              <w:rPr>
                <w:b w:val="0"/>
                <w:sz w:val="15"/>
                <w:szCs w:val="17"/>
              </w:rPr>
              <w:t xml:space="preserve"> disco- making a face out of playdoh.</w:t>
            </w:r>
          </w:p>
          <w:p w14:paraId="3C373CCF" w14:textId="0F51A3B9" w:rsidR="00E453E1" w:rsidRPr="00C209E7" w:rsidRDefault="00E453E1" w:rsidP="00E453E1">
            <w:pPr>
              <w:pStyle w:val="Bullets-Twinkl"/>
              <w:numPr>
                <w:ilvl w:val="0"/>
                <w:numId w:val="0"/>
              </w:numPr>
              <w:ind w:left="170"/>
              <w:rPr>
                <w:b w:val="0"/>
                <w:sz w:val="15"/>
                <w:szCs w:val="17"/>
              </w:rPr>
            </w:pPr>
            <w:r w:rsidRPr="00C209E7">
              <w:rPr>
                <w:b w:val="0"/>
                <w:sz w:val="15"/>
                <w:szCs w:val="17"/>
              </w:rPr>
              <w:t>-Mark making, my family</w:t>
            </w:r>
          </w:p>
          <w:p w14:paraId="4A02A94D" w14:textId="546E6EA3" w:rsidR="008D1CDD" w:rsidRPr="00C209E7" w:rsidRDefault="008D1CDD" w:rsidP="00E453E1">
            <w:pPr>
              <w:pStyle w:val="Bullets-Twinkl"/>
              <w:numPr>
                <w:ilvl w:val="0"/>
                <w:numId w:val="0"/>
              </w:numPr>
              <w:ind w:left="170"/>
              <w:rPr>
                <w:b w:val="0"/>
                <w:sz w:val="15"/>
                <w:szCs w:val="17"/>
              </w:rPr>
            </w:pPr>
            <w:r w:rsidRPr="00C209E7">
              <w:rPr>
                <w:b w:val="0"/>
                <w:sz w:val="15"/>
                <w:szCs w:val="17"/>
              </w:rPr>
              <w:t>-Listen to stories and comment on how every family is different.</w:t>
            </w:r>
          </w:p>
          <w:p w14:paraId="627A740B" w14:textId="1D32FCAC" w:rsidR="00B2258F" w:rsidRPr="00C209E7" w:rsidRDefault="008D1CDD" w:rsidP="008D1CDD">
            <w:pPr>
              <w:pStyle w:val="Bullets-Twinkl"/>
              <w:numPr>
                <w:ilvl w:val="0"/>
                <w:numId w:val="0"/>
              </w:numPr>
              <w:ind w:left="170"/>
              <w:rPr>
                <w:b w:val="0"/>
                <w:sz w:val="15"/>
                <w:szCs w:val="17"/>
              </w:rPr>
            </w:pPr>
            <w:r w:rsidRPr="00C209E7">
              <w:rPr>
                <w:b w:val="0"/>
                <w:sz w:val="15"/>
                <w:szCs w:val="17"/>
              </w:rPr>
              <w:t>-segmenting actions to complete senses surprise box.</w:t>
            </w:r>
          </w:p>
        </w:tc>
        <w:tc>
          <w:tcPr>
            <w:tcW w:w="3686" w:type="dxa"/>
            <w:gridSpan w:val="2"/>
            <w:tcBorders>
              <w:top w:val="single" w:sz="8" w:space="0" w:color="F07D1B"/>
              <w:left w:val="single" w:sz="8" w:space="0" w:color="95C238"/>
              <w:bottom w:val="single" w:sz="8" w:space="0" w:color="F07D1B"/>
              <w:right w:val="single" w:sz="8" w:space="0" w:color="F07D1B"/>
            </w:tcBorders>
            <w:shd w:val="clear" w:color="auto" w:fill="FBE6D6" w:themeFill="accent2" w:themeFillTint="33"/>
            <w:tcMar>
              <w:top w:w="113" w:type="dxa"/>
              <w:bottom w:w="57" w:type="dxa"/>
              <w:right w:w="108" w:type="dxa"/>
            </w:tcMar>
          </w:tcPr>
          <w:p w14:paraId="45541D08" w14:textId="1152EBE2" w:rsidR="00DA25FA" w:rsidRPr="00C209E7" w:rsidRDefault="00B2258F" w:rsidP="00B2258F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 xml:space="preserve">Using shapes to create the human body. </w:t>
            </w:r>
          </w:p>
          <w:p w14:paraId="4D45C80B" w14:textId="28CA35E0" w:rsidR="00B2258F" w:rsidRPr="00C209E7" w:rsidRDefault="00B2258F" w:rsidP="00B2258F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 xml:space="preserve">Measuring using cubes, feet size and leg/ Arm lengths. </w:t>
            </w:r>
          </w:p>
          <w:p w14:paraId="7EE4F2CE" w14:textId="77777777" w:rsidR="00B2258F" w:rsidRPr="00C209E7" w:rsidRDefault="00B2258F" w:rsidP="00B2258F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 xml:space="preserve">Sharing quantities between friends. </w:t>
            </w:r>
          </w:p>
          <w:p w14:paraId="48DE3DAD" w14:textId="45F529EB" w:rsidR="008D1CDD" w:rsidRPr="00C209E7" w:rsidRDefault="008D1CDD" w:rsidP="00B2258F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Subsidising family members.</w:t>
            </w:r>
          </w:p>
        </w:tc>
        <w:tc>
          <w:tcPr>
            <w:tcW w:w="4110" w:type="dxa"/>
            <w:gridSpan w:val="2"/>
            <w:tcBorders>
              <w:top w:val="single" w:sz="8" w:space="0" w:color="5B2A86"/>
              <w:left w:val="single" w:sz="8" w:space="0" w:color="F07D1B"/>
              <w:bottom w:val="single" w:sz="8" w:space="0" w:color="5B2A86"/>
              <w:right w:val="single" w:sz="8" w:space="0" w:color="5B2A86"/>
            </w:tcBorders>
            <w:shd w:val="clear" w:color="auto" w:fill="E9DBF2" w:themeFill="accent6" w:themeFillTint="33"/>
            <w:tcMar>
              <w:top w:w="113" w:type="dxa"/>
              <w:bottom w:w="57" w:type="dxa"/>
              <w:right w:w="108" w:type="dxa"/>
            </w:tcMar>
          </w:tcPr>
          <w:p w14:paraId="0E41FFF2" w14:textId="6E0167DA" w:rsidR="003E7314" w:rsidRPr="00C209E7" w:rsidRDefault="00DF7374" w:rsidP="00DF7374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When I grow up</w:t>
            </w:r>
            <w:r w:rsidR="00E453E1" w:rsidRPr="00C209E7">
              <w:rPr>
                <w:sz w:val="15"/>
                <w:szCs w:val="17"/>
              </w:rPr>
              <w:t xml:space="preserve"> discussing timeline of</w:t>
            </w:r>
            <w:r w:rsidR="008D1CDD" w:rsidRPr="00C209E7">
              <w:rPr>
                <w:sz w:val="15"/>
                <w:szCs w:val="17"/>
              </w:rPr>
              <w:t xml:space="preserve"> growth. Baby till now </w:t>
            </w:r>
            <w:r w:rsidR="00181291" w:rsidRPr="00C209E7">
              <w:rPr>
                <w:sz w:val="15"/>
                <w:szCs w:val="17"/>
              </w:rPr>
              <w:t>discussing</w:t>
            </w:r>
            <w:r w:rsidR="008D1CDD" w:rsidRPr="00C209E7">
              <w:rPr>
                <w:sz w:val="15"/>
                <w:szCs w:val="17"/>
              </w:rPr>
              <w:t xml:space="preserve"> the past</w:t>
            </w:r>
          </w:p>
          <w:p w14:paraId="2865CFDE" w14:textId="764B44F8" w:rsidR="008D1CDD" w:rsidRPr="00C209E7" w:rsidRDefault="008D1CDD" w:rsidP="00DF7374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Family photos.</w:t>
            </w:r>
          </w:p>
          <w:p w14:paraId="14CF5558" w14:textId="5AF347BF" w:rsidR="008D1CDD" w:rsidRPr="00C209E7" w:rsidRDefault="008D1CDD" w:rsidP="00DF7374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 xml:space="preserve">Discuss feelings and experiences of showing kindness, bravery </w:t>
            </w:r>
            <w:r w:rsidR="00181291" w:rsidRPr="00C209E7">
              <w:rPr>
                <w:sz w:val="15"/>
                <w:szCs w:val="17"/>
              </w:rPr>
              <w:t>etc.</w:t>
            </w:r>
          </w:p>
          <w:p w14:paraId="6A10306D" w14:textId="09D0AD2E" w:rsidR="00E453E1" w:rsidRPr="00C209E7" w:rsidRDefault="008D1CDD" w:rsidP="008D1CDD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Senses outside</w:t>
            </w:r>
            <w:r w:rsidR="00C209E7">
              <w:rPr>
                <w:sz w:val="15"/>
                <w:szCs w:val="17"/>
              </w:rPr>
              <w:t xml:space="preserve"> our local environment and place we live.</w:t>
            </w:r>
          </w:p>
        </w:tc>
        <w:tc>
          <w:tcPr>
            <w:tcW w:w="4395" w:type="dxa"/>
            <w:tcBorders>
              <w:top w:val="single" w:sz="8" w:space="0" w:color="00AE97"/>
              <w:left w:val="single" w:sz="8" w:space="0" w:color="5B2A86"/>
              <w:bottom w:val="single" w:sz="8" w:space="0" w:color="00AE97"/>
              <w:right w:val="single" w:sz="8" w:space="0" w:color="00AE97"/>
            </w:tcBorders>
            <w:shd w:val="clear" w:color="auto" w:fill="DDFFFA"/>
            <w:tcMar>
              <w:top w:w="113" w:type="dxa"/>
              <w:bottom w:w="57" w:type="dxa"/>
              <w:right w:w="108" w:type="dxa"/>
            </w:tcMar>
          </w:tcPr>
          <w:p w14:paraId="0699CA9D" w14:textId="77777777" w:rsidR="003E7314" w:rsidRPr="00C209E7" w:rsidRDefault="00E453E1" w:rsidP="003E7314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Draw Self-portraits using mirrors.</w:t>
            </w:r>
          </w:p>
          <w:p w14:paraId="20862049" w14:textId="0C9339D9" w:rsidR="008D1CDD" w:rsidRPr="00C209E7" w:rsidRDefault="008D1CDD" w:rsidP="003E7314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Feel good through music.</w:t>
            </w:r>
          </w:p>
          <w:p w14:paraId="071EF9F9" w14:textId="518D4946" w:rsidR="00C209E7" w:rsidRPr="00C209E7" w:rsidRDefault="00C209E7" w:rsidP="003E7314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Talents and self confidence in performing</w:t>
            </w:r>
          </w:p>
          <w:p w14:paraId="16EB567D" w14:textId="258A685E" w:rsidR="008D1CDD" w:rsidRPr="00C209E7" w:rsidRDefault="008D1CDD" w:rsidP="00C209E7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 xml:space="preserve">Role </w:t>
            </w:r>
            <w:r w:rsidR="00C209E7" w:rsidRPr="00C209E7">
              <w:rPr>
                <w:sz w:val="15"/>
                <w:szCs w:val="17"/>
              </w:rPr>
              <w:t>play home corner.</w:t>
            </w:r>
          </w:p>
        </w:tc>
      </w:tr>
    </w:tbl>
    <w:p w14:paraId="5E725D58" w14:textId="1666DF68" w:rsidR="00B2258F" w:rsidRDefault="00231817" w:rsidP="00DF0650">
      <w:pPr>
        <w:jc w:val="both"/>
        <w:rPr>
          <w:sz w:val="2"/>
          <w:szCs w:val="2"/>
        </w:rPr>
      </w:pPr>
      <w:r>
        <w:rPr>
          <w:noProof/>
          <w:sz w:val="2"/>
          <w:szCs w:val="2"/>
        </w:rPr>
        <w:br w:type="textWrapping" w:clear="all"/>
      </w:r>
      <w:r w:rsidR="00DF7374">
        <w:rPr>
          <w:sz w:val="2"/>
          <w:szCs w:val="2"/>
        </w:rPr>
        <w:t>Wee</w:t>
      </w:r>
    </w:p>
    <w:p w14:paraId="4F7E666A" w14:textId="7F8726BD" w:rsidR="00B2258F" w:rsidRDefault="00181291" w:rsidP="00DF0650">
      <w:pPr>
        <w:jc w:val="both"/>
        <w:rPr>
          <w:sz w:val="2"/>
          <w:szCs w:val="2"/>
        </w:rPr>
      </w:pPr>
      <w:r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B2A1A20" wp14:editId="42A5A162">
                <wp:simplePos x="0" y="0"/>
                <wp:positionH relativeFrom="margin">
                  <wp:align>right</wp:align>
                </wp:positionH>
                <wp:positionV relativeFrom="paragraph">
                  <wp:posOffset>3441700</wp:posOffset>
                </wp:positionV>
                <wp:extent cx="2717800" cy="1695450"/>
                <wp:effectExtent l="0" t="0" r="2540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50ACE" w14:textId="77777777" w:rsidR="00DF7374" w:rsidRPr="00181291" w:rsidRDefault="00B2258F" w:rsidP="00DF7374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>Autumn</w:t>
                            </w:r>
                            <w:r w:rsidR="00DF7374" w:rsidRPr="0018129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1</w:t>
                            </w:r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phonics progression:</w:t>
                            </w:r>
                          </w:p>
                          <w:p w14:paraId="53B61ADE" w14:textId="4F864B46" w:rsidR="00DF7374" w:rsidRPr="00181291" w:rsidRDefault="00DF7374" w:rsidP="00DF737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Phase2: </w:t>
                            </w:r>
                            <w:proofErr w:type="spellStart"/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>s,a,t,p,i,n,m,d,g,o,c,k,ck,e,u,r,h,b,f,ff,l,ll,ss</w:t>
                            </w:r>
                            <w:proofErr w:type="spellEnd"/>
                          </w:p>
                          <w:p w14:paraId="19FA3D16" w14:textId="657BB7AC" w:rsidR="00DF7374" w:rsidRPr="00181291" w:rsidRDefault="00DF7374" w:rsidP="00DF737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>Words ending in s</w:t>
                            </w:r>
                          </w:p>
                          <w:p w14:paraId="56422D88" w14:textId="5DA0030B" w:rsidR="00DF7374" w:rsidRPr="00181291" w:rsidRDefault="00DF7374" w:rsidP="00DF737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Tricky </w:t>
                            </w:r>
                            <w:proofErr w:type="gramStart"/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>words :</w:t>
                            </w:r>
                            <w:proofErr w:type="gramEnd"/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the, </w:t>
                            </w:r>
                            <w:proofErr w:type="spellStart"/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>to,into,no</w:t>
                            </w:r>
                            <w:proofErr w:type="spellEnd"/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>, I ,go.</w:t>
                            </w:r>
                          </w:p>
                          <w:p w14:paraId="198F8D2B" w14:textId="77777777" w:rsidR="00B2258F" w:rsidRPr="00DF7374" w:rsidRDefault="00B2258F" w:rsidP="00B2258F">
                            <w:pPr>
                              <w:rPr>
                                <w:sz w:val="34"/>
                              </w:rPr>
                            </w:pPr>
                          </w:p>
                          <w:p w14:paraId="332769F0" w14:textId="77777777" w:rsidR="00B2258F" w:rsidRPr="00DF7374" w:rsidRDefault="00B2258F" w:rsidP="00B2258F">
                            <w:pPr>
                              <w:rPr>
                                <w:sz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A1A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2.8pt;margin-top:271pt;width:214pt;height:133.5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">
                <v:textbox>
                  <w:txbxContent>
                    <w:p w14:paraId="7B950ACE" w14:textId="77777777" w:rsidR="00DF7374" w:rsidRPr="00181291" w:rsidRDefault="00B2258F" w:rsidP="00DF7374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181291">
                        <w:rPr>
                          <w:rFonts w:ascii="Comic Sans MS" w:hAnsi="Comic Sans MS"/>
                          <w:sz w:val="20"/>
                        </w:rPr>
                        <w:t>Autumn</w:t>
                      </w:r>
                      <w:r w:rsidR="00DF7374" w:rsidRPr="00181291">
                        <w:rPr>
                          <w:rFonts w:ascii="Comic Sans MS" w:hAnsi="Comic Sans MS"/>
                          <w:sz w:val="20"/>
                        </w:rPr>
                        <w:t xml:space="preserve"> 1</w:t>
                      </w:r>
                      <w:r w:rsidRPr="00181291">
                        <w:rPr>
                          <w:rFonts w:ascii="Comic Sans MS" w:hAnsi="Comic Sans MS"/>
                          <w:sz w:val="20"/>
                        </w:rPr>
                        <w:t xml:space="preserve"> phonics progression:</w:t>
                      </w:r>
                    </w:p>
                    <w:p w14:paraId="53B61ADE" w14:textId="4F864B46" w:rsidR="00DF7374" w:rsidRPr="00181291" w:rsidRDefault="00DF7374" w:rsidP="00DF7374">
                      <w:pPr>
                        <w:jc w:val="both"/>
                        <w:rPr>
                          <w:rFonts w:ascii="Comic Sans MS" w:hAnsi="Comic Sans MS"/>
                          <w:sz w:val="20"/>
                        </w:rPr>
                      </w:pPr>
                      <w:r w:rsidRPr="00181291">
                        <w:rPr>
                          <w:rFonts w:ascii="Comic Sans MS" w:hAnsi="Comic Sans MS"/>
                          <w:sz w:val="20"/>
                        </w:rPr>
                        <w:t>Phase2: s,a,t,p,i,n,m,d,g,o,c,k,ck,e,u,r,h,b,f,ff,l,ll,ss</w:t>
                      </w:r>
                    </w:p>
                    <w:p w14:paraId="19FA3D16" w14:textId="657BB7AC" w:rsidR="00DF7374" w:rsidRPr="00181291" w:rsidRDefault="00DF7374" w:rsidP="00DF7374">
                      <w:pPr>
                        <w:jc w:val="both"/>
                        <w:rPr>
                          <w:rFonts w:ascii="Comic Sans MS" w:hAnsi="Comic Sans MS"/>
                          <w:sz w:val="20"/>
                        </w:rPr>
                      </w:pPr>
                      <w:r w:rsidRPr="00181291">
                        <w:rPr>
                          <w:rFonts w:ascii="Comic Sans MS" w:hAnsi="Comic Sans MS"/>
                          <w:sz w:val="20"/>
                        </w:rPr>
                        <w:t>Words ending in s</w:t>
                      </w:r>
                    </w:p>
                    <w:p w14:paraId="56422D88" w14:textId="5DA0030B" w:rsidR="00DF7374" w:rsidRPr="00181291" w:rsidRDefault="00DF7374" w:rsidP="00DF7374">
                      <w:pPr>
                        <w:jc w:val="both"/>
                        <w:rPr>
                          <w:rFonts w:ascii="Comic Sans MS" w:hAnsi="Comic Sans MS"/>
                          <w:sz w:val="20"/>
                        </w:rPr>
                      </w:pPr>
                      <w:r w:rsidRPr="00181291">
                        <w:rPr>
                          <w:rFonts w:ascii="Comic Sans MS" w:hAnsi="Comic Sans MS"/>
                          <w:sz w:val="20"/>
                        </w:rPr>
                        <w:t>Tricky words : the, to,into,no, I ,go.</w:t>
                      </w:r>
                    </w:p>
                    <w:p w14:paraId="198F8D2B" w14:textId="77777777" w:rsidR="00B2258F" w:rsidRPr="00DF7374" w:rsidRDefault="00B2258F" w:rsidP="00B2258F">
                      <w:pPr>
                        <w:rPr>
                          <w:sz w:val="34"/>
                        </w:rPr>
                      </w:pPr>
                    </w:p>
                    <w:p w14:paraId="332769F0" w14:textId="77777777" w:rsidR="00B2258F" w:rsidRPr="00DF7374" w:rsidRDefault="00B2258F" w:rsidP="00B2258F">
                      <w:pPr>
                        <w:rPr>
                          <w:sz w:val="3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672765E" wp14:editId="33B79678">
                <wp:simplePos x="0" y="0"/>
                <wp:positionH relativeFrom="column">
                  <wp:posOffset>97155</wp:posOffset>
                </wp:positionH>
                <wp:positionV relativeFrom="paragraph">
                  <wp:posOffset>3438525</wp:posOffset>
                </wp:positionV>
                <wp:extent cx="2228850" cy="1235710"/>
                <wp:effectExtent l="0" t="0" r="1905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235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003FD" w14:textId="06157545" w:rsidR="00B2258F" w:rsidRPr="00DF7374" w:rsidRDefault="00B225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F7374">
                              <w:rPr>
                                <w:sz w:val="22"/>
                                <w:szCs w:val="22"/>
                              </w:rPr>
                              <w:t>Open the doors</w:t>
                            </w:r>
                          </w:p>
                          <w:p w14:paraId="00407FDC" w14:textId="23BC3567" w:rsidR="00B2258F" w:rsidRPr="00DF7374" w:rsidRDefault="00B225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F7374">
                              <w:rPr>
                                <w:sz w:val="22"/>
                                <w:szCs w:val="22"/>
                              </w:rPr>
                              <w:t>Senses stations</w:t>
                            </w:r>
                          </w:p>
                          <w:p w14:paraId="06597954" w14:textId="0505BDEC" w:rsidR="00B2258F" w:rsidRPr="00DF7374" w:rsidRDefault="00B225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F7374">
                              <w:rPr>
                                <w:sz w:val="22"/>
                                <w:szCs w:val="22"/>
                              </w:rPr>
                              <w:t xml:space="preserve">With Little Pips. </w:t>
                            </w:r>
                          </w:p>
                          <w:p w14:paraId="4853B484" w14:textId="01B2B49C" w:rsidR="00B2258F" w:rsidRPr="00DF7374" w:rsidRDefault="00B225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F7374">
                              <w:rPr>
                                <w:sz w:val="22"/>
                                <w:szCs w:val="22"/>
                              </w:rPr>
                              <w:t>WC 14.10.2024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765E" id="_x0000_s1027" type="#_x0000_t202" style="position:absolute;left:0;text-align:left;margin-left:7.65pt;margin-top:270.75pt;width:175.5pt;height:97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">
                <v:textbox>
                  <w:txbxContent>
                    <w:p w14:paraId="007003FD" w14:textId="06157545" w:rsidR="00B2258F" w:rsidRPr="00DF7374" w:rsidRDefault="00B2258F">
                      <w:pPr>
                        <w:rPr>
                          <w:sz w:val="22"/>
                          <w:szCs w:val="22"/>
                        </w:rPr>
                      </w:pPr>
                      <w:r w:rsidRPr="00DF7374">
                        <w:rPr>
                          <w:sz w:val="22"/>
                          <w:szCs w:val="22"/>
                        </w:rPr>
                        <w:t>Open the doors</w:t>
                      </w:r>
                    </w:p>
                    <w:p w14:paraId="00407FDC" w14:textId="23BC3567" w:rsidR="00B2258F" w:rsidRPr="00DF7374" w:rsidRDefault="00B2258F">
                      <w:pPr>
                        <w:rPr>
                          <w:sz w:val="22"/>
                          <w:szCs w:val="22"/>
                        </w:rPr>
                      </w:pPr>
                      <w:r w:rsidRPr="00DF7374">
                        <w:rPr>
                          <w:sz w:val="22"/>
                          <w:szCs w:val="22"/>
                        </w:rPr>
                        <w:t>Senses stations</w:t>
                      </w:r>
                    </w:p>
                    <w:p w14:paraId="06597954" w14:textId="0505BDEC" w:rsidR="00B2258F" w:rsidRPr="00DF7374" w:rsidRDefault="00B2258F">
                      <w:pPr>
                        <w:rPr>
                          <w:sz w:val="22"/>
                          <w:szCs w:val="22"/>
                        </w:rPr>
                      </w:pPr>
                      <w:r w:rsidRPr="00DF7374">
                        <w:rPr>
                          <w:sz w:val="22"/>
                          <w:szCs w:val="22"/>
                        </w:rPr>
                        <w:t xml:space="preserve">With Little Pips. </w:t>
                      </w:r>
                    </w:p>
                    <w:p w14:paraId="4853B484" w14:textId="01B2B49C" w:rsidR="00B2258F" w:rsidRPr="00DF7374" w:rsidRDefault="00B2258F">
                      <w:pPr>
                        <w:rPr>
                          <w:sz w:val="22"/>
                          <w:szCs w:val="22"/>
                        </w:rPr>
                      </w:pPr>
                      <w:r w:rsidRPr="00DF7374">
                        <w:rPr>
                          <w:sz w:val="22"/>
                          <w:szCs w:val="22"/>
                        </w:rPr>
                        <w:t>WC 14.10.2024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7A516D" w14:textId="7EE623DB" w:rsidR="00B8626B" w:rsidRPr="00DF0650" w:rsidRDefault="00A87C26" w:rsidP="00DF0650">
      <w:pPr>
        <w:jc w:val="both"/>
        <w:rPr>
          <w:sz w:val="2"/>
          <w:szCs w:val="2"/>
        </w:rPr>
      </w:pPr>
      <w:r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C11EB3A" wp14:editId="285FA178">
                <wp:simplePos x="0" y="0"/>
                <wp:positionH relativeFrom="column">
                  <wp:posOffset>105410</wp:posOffset>
                </wp:positionH>
                <wp:positionV relativeFrom="paragraph">
                  <wp:posOffset>5085080</wp:posOffset>
                </wp:positionV>
                <wp:extent cx="9550400" cy="617855"/>
                <wp:effectExtent l="0" t="0" r="12700" b="1079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0400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EA9F3" w14:textId="349B724F" w:rsidR="00DF7374" w:rsidRDefault="00181291" w:rsidP="00A87C2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RE</w:t>
                            </w:r>
                            <w:r w:rsidR="00DF7374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A87C26">
                              <w:rPr>
                                <w:sz w:val="22"/>
                                <w:szCs w:val="22"/>
                              </w:rPr>
                              <w:t>Special me and Special times.                                                                                              PHSE: Online safety</w:t>
                            </w:r>
                          </w:p>
                          <w:p w14:paraId="172AC2EC" w14:textId="04638EEA" w:rsidR="00DF7374" w:rsidRDefault="00DF7374" w:rsidP="00A87C2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Music</w:t>
                            </w:r>
                            <w:r w:rsidR="00181291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 w:rsidR="00A87C26">
                              <w:rPr>
                                <w:sz w:val="22"/>
                                <w:szCs w:val="22"/>
                              </w:rPr>
                              <w:t xml:space="preserve"> Exploring Sound                                                                                Computing:</w:t>
                            </w:r>
                            <w:r w:rsidR="00A87C26" w:rsidRPr="00A87C2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87C26">
                              <w:rPr>
                                <w:sz w:val="22"/>
                                <w:szCs w:val="22"/>
                              </w:rPr>
                              <w:t>BAREFOOT- Busybodies</w:t>
                            </w:r>
                          </w:p>
                          <w:p w14:paraId="23DD17C8" w14:textId="7F15C274" w:rsidR="00A87C26" w:rsidRDefault="00A87C26" w:rsidP="00181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8FB5D94" w14:textId="77777777" w:rsidR="00A87C26" w:rsidRDefault="00A87C26" w:rsidP="00181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291E453" w14:textId="77777777" w:rsidR="00181291" w:rsidRDefault="00181291" w:rsidP="00181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B1641F6" w14:textId="77777777" w:rsidR="00DF7374" w:rsidRPr="00DF7374" w:rsidRDefault="00DF7374" w:rsidP="00DF737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1EB3A" id="_x0000_s1028" type="#_x0000_t202" style="position:absolute;left:0;text-align:left;margin-left:8.3pt;margin-top:400.4pt;width:752pt;height:48.6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">
                <v:textbox>
                  <w:txbxContent>
                    <w:p w14:paraId="19FEA9F3" w14:textId="349B724F" w:rsidR="00DF7374" w:rsidRDefault="00181291" w:rsidP="00A87C2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RE</w:t>
                      </w:r>
                      <w:r w:rsidR="00DF7374"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="00A87C26">
                        <w:rPr>
                          <w:sz w:val="22"/>
                          <w:szCs w:val="22"/>
                        </w:rPr>
                        <w:t>Special me and Special times.</w:t>
                      </w:r>
                      <w:bookmarkStart w:id="1" w:name="_GoBack"/>
                      <w:bookmarkEnd w:id="1"/>
                      <w:r w:rsidR="00A87C26">
                        <w:rPr>
                          <w:sz w:val="22"/>
                          <w:szCs w:val="22"/>
                        </w:rPr>
                        <w:t xml:space="preserve">                                                                                              PHSE: Online safety</w:t>
                      </w:r>
                    </w:p>
                    <w:p w14:paraId="172AC2EC" w14:textId="04638EEA" w:rsidR="00DF7374" w:rsidRDefault="00DF7374" w:rsidP="00A87C2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Music</w:t>
                      </w:r>
                      <w:r w:rsidR="00181291">
                        <w:rPr>
                          <w:sz w:val="22"/>
                          <w:szCs w:val="22"/>
                        </w:rPr>
                        <w:t>:</w:t>
                      </w:r>
                      <w:r w:rsidR="00A87C26">
                        <w:rPr>
                          <w:sz w:val="22"/>
                          <w:szCs w:val="22"/>
                        </w:rPr>
                        <w:t xml:space="preserve"> Exploring Sound                                                                                Computing:</w:t>
                      </w:r>
                      <w:r w:rsidR="00A87C26" w:rsidRPr="00A87C26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87C26">
                        <w:rPr>
                          <w:sz w:val="22"/>
                          <w:szCs w:val="22"/>
                        </w:rPr>
                        <w:t>BAREFOOT- Busybodies</w:t>
                      </w:r>
                    </w:p>
                    <w:p w14:paraId="23DD17C8" w14:textId="7F15C274" w:rsidR="00A87C26" w:rsidRDefault="00A87C26" w:rsidP="0018129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8FB5D94" w14:textId="77777777" w:rsidR="00A87C26" w:rsidRDefault="00A87C26" w:rsidP="0018129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291E453" w14:textId="77777777" w:rsidR="00181291" w:rsidRDefault="00181291" w:rsidP="0018129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B1641F6" w14:textId="77777777" w:rsidR="00DF7374" w:rsidRPr="00DF7374" w:rsidRDefault="00DF7374" w:rsidP="00DF737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1291"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589D091" wp14:editId="68EDCA4E">
                <wp:simplePos x="0" y="0"/>
                <wp:positionH relativeFrom="column">
                  <wp:posOffset>2440305</wp:posOffset>
                </wp:positionH>
                <wp:positionV relativeFrom="paragraph">
                  <wp:posOffset>3319145</wp:posOffset>
                </wp:positionV>
                <wp:extent cx="2308860" cy="1695450"/>
                <wp:effectExtent l="0" t="0" r="1524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5BBCC" w14:textId="77777777" w:rsidR="00B64835" w:rsidRDefault="00B2258F" w:rsidP="00B6483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</w:rPr>
                              <w:t xml:space="preserve">English key </w:t>
                            </w:r>
                            <w:r w:rsidRPr="00B64835">
                              <w:rPr>
                                <w:rFonts w:ascii="Comic Sans MS" w:hAnsi="Comic Sans MS"/>
                                <w:sz w:val="32"/>
                              </w:rPr>
                              <w:t>texts:</w:t>
                            </w:r>
                          </w:p>
                          <w:p w14:paraId="559DB97E" w14:textId="1D041992" w:rsidR="00B2258F" w:rsidRPr="00B64835" w:rsidRDefault="002733F2" w:rsidP="00B6483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B64835"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  <w:t>Hairy Maclary from Donaldson’s Dairy- Lynley Dodd</w:t>
                            </w:r>
                          </w:p>
                          <w:p w14:paraId="22628AA4" w14:textId="66F7EE37" w:rsidR="002733F2" w:rsidRPr="00181291" w:rsidRDefault="002733F2" w:rsidP="00B2258F">
                            <w:pPr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</w:pPr>
                            <w:r w:rsidRPr="00B64835"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  <w:t>Bringing the Rain to Kapiti</w:t>
                            </w:r>
                            <w:r w:rsidR="00A4486F" w:rsidRPr="00B64835"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  <w:t xml:space="preserve"> </w:t>
                            </w:r>
                            <w:r w:rsidR="00A4486F" w:rsidRPr="00181291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>Plain- Verma Aardema</w:t>
                            </w:r>
                          </w:p>
                          <w:p w14:paraId="507A972F" w14:textId="77777777" w:rsidR="00A4486F" w:rsidRPr="002733F2" w:rsidRDefault="00A4486F" w:rsidP="00B2258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C966BAE" w14:textId="11ADDDA9" w:rsidR="00B2258F" w:rsidRDefault="00B2258F" w:rsidP="00B2258F"/>
                          <w:p w14:paraId="47C0FF81" w14:textId="5216D406" w:rsidR="00B2258F" w:rsidRDefault="00B2258F" w:rsidP="00B225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9D09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92.15pt;margin-top:261.35pt;width:181.8pt;height:133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1CJwIAAEwEAAAOAAAAZHJzL2Uyb0RvYy54bWysVNuO2yAQfa/Uf0C8N3aySZp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">
                <v:textbox>
                  <w:txbxContent>
                    <w:p w14:paraId="4155BBCC" w14:textId="77777777" w:rsidR="00B64835" w:rsidRDefault="00B2258F" w:rsidP="00B6483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181291">
                        <w:rPr>
                          <w:rFonts w:ascii="Comic Sans MS" w:hAnsi="Comic Sans MS"/>
                        </w:rPr>
                        <w:t xml:space="preserve">English key </w:t>
                      </w:r>
                      <w:r w:rsidRPr="00B64835">
                        <w:rPr>
                          <w:rFonts w:ascii="Comic Sans MS" w:hAnsi="Comic Sans MS"/>
                          <w:sz w:val="32"/>
                        </w:rPr>
                        <w:t>texts:</w:t>
                      </w:r>
                    </w:p>
                    <w:p w14:paraId="559DB97E" w14:textId="1D041992" w:rsidR="00B2258F" w:rsidRPr="00B64835" w:rsidRDefault="002733F2" w:rsidP="00B6483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B64835">
                        <w:rPr>
                          <w:rFonts w:ascii="Comic Sans MS" w:hAnsi="Comic Sans MS"/>
                          <w:noProof/>
                          <w:sz w:val="20"/>
                        </w:rPr>
                        <w:t>Hairy Maclary from Donaldson’s Dairy- Lynley Dodd</w:t>
                      </w:r>
                    </w:p>
                    <w:p w14:paraId="22628AA4" w14:textId="66F7EE37" w:rsidR="002733F2" w:rsidRPr="00181291" w:rsidRDefault="002733F2" w:rsidP="00B2258F">
                      <w:pPr>
                        <w:rPr>
                          <w:rFonts w:ascii="Comic Sans MS" w:hAnsi="Comic Sans MS"/>
                          <w:noProof/>
                          <w:sz w:val="24"/>
                        </w:rPr>
                      </w:pPr>
                      <w:r w:rsidRPr="00B64835">
                        <w:rPr>
                          <w:rFonts w:ascii="Comic Sans MS" w:hAnsi="Comic Sans MS"/>
                          <w:noProof/>
                          <w:sz w:val="20"/>
                        </w:rPr>
                        <w:t>Bringing the Rain to Kapiti</w:t>
                      </w:r>
                      <w:r w:rsidR="00A4486F" w:rsidRPr="00B64835">
                        <w:rPr>
                          <w:rFonts w:ascii="Comic Sans MS" w:hAnsi="Comic Sans MS"/>
                          <w:noProof/>
                          <w:sz w:val="20"/>
                        </w:rPr>
                        <w:t xml:space="preserve"> </w:t>
                      </w:r>
                      <w:r w:rsidR="00A4486F" w:rsidRPr="00181291">
                        <w:rPr>
                          <w:rFonts w:ascii="Comic Sans MS" w:hAnsi="Comic Sans MS"/>
                          <w:noProof/>
                          <w:sz w:val="24"/>
                        </w:rPr>
                        <w:t>Plain- Verma Aardema</w:t>
                      </w:r>
                    </w:p>
                    <w:p w14:paraId="507A972F" w14:textId="77777777" w:rsidR="00A4486F" w:rsidRPr="002733F2" w:rsidRDefault="00A4486F" w:rsidP="00B2258F">
                      <w:pPr>
                        <w:rPr>
                          <w:sz w:val="24"/>
                        </w:rPr>
                      </w:pPr>
                    </w:p>
                    <w:p w14:paraId="5C966BAE" w14:textId="11ADDDA9" w:rsidR="00B2258F" w:rsidRDefault="00B2258F" w:rsidP="00B2258F"/>
                    <w:p w14:paraId="47C0FF81" w14:textId="5216D406" w:rsidR="00B2258F" w:rsidRDefault="00B2258F" w:rsidP="00B2258F"/>
                  </w:txbxContent>
                </v:textbox>
                <w10:wrap type="square"/>
              </v:shape>
            </w:pict>
          </mc:Fallback>
        </mc:AlternateContent>
      </w:r>
      <w:r w:rsidR="00181291"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FDC2CAA" wp14:editId="68FEE125">
                <wp:simplePos x="0" y="0"/>
                <wp:positionH relativeFrom="column">
                  <wp:posOffset>4850130</wp:posOffset>
                </wp:positionH>
                <wp:positionV relativeFrom="paragraph">
                  <wp:posOffset>3319145</wp:posOffset>
                </wp:positionV>
                <wp:extent cx="2308860" cy="1714500"/>
                <wp:effectExtent l="0" t="0" r="1524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11C98" w14:textId="6FA223B9" w:rsidR="00B2258F" w:rsidRPr="00181291" w:rsidRDefault="00A4486F" w:rsidP="00B2258F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</w:rPr>
                              <w:t>NCETM Maths</w:t>
                            </w:r>
                            <w:r w:rsidR="00B2258F" w:rsidRPr="00181291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  <w:p w14:paraId="06605A10" w14:textId="638D6380" w:rsidR="003B3440" w:rsidRPr="00181291" w:rsidRDefault="003B3440" w:rsidP="00B2258F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</w:rPr>
                              <w:t>Number blocks</w:t>
                            </w:r>
                          </w:p>
                          <w:p w14:paraId="7AB13231" w14:textId="52C30F1E" w:rsidR="00DF7374" w:rsidRDefault="003B3440" w:rsidP="00B2258F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27C5E5" wp14:editId="6CE91037">
                                  <wp:extent cx="2117090" cy="244475"/>
                                  <wp:effectExtent l="0" t="0" r="0" b="317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090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F2D60D" w14:textId="77777777" w:rsidR="00B2258F" w:rsidRDefault="00B2258F" w:rsidP="00B2258F"/>
                          <w:p w14:paraId="630A7A9A" w14:textId="77777777" w:rsidR="00B2258F" w:rsidRDefault="00B2258F" w:rsidP="00B2258F"/>
                          <w:p w14:paraId="240E4388" w14:textId="77777777" w:rsidR="00B2258F" w:rsidRDefault="00B2258F" w:rsidP="00B225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C2CAA" id="_x0000_s1030" type="#_x0000_t202" style="position:absolute;left:0;text-align:left;margin-left:381.9pt;margin-top:261.35pt;width:181.8pt;height:1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">
                <v:textbox>
                  <w:txbxContent>
                    <w:p w14:paraId="38411C98" w14:textId="6FA223B9" w:rsidR="00B2258F" w:rsidRPr="00181291" w:rsidRDefault="00A4486F" w:rsidP="00B2258F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181291">
                        <w:rPr>
                          <w:rFonts w:ascii="Comic Sans MS" w:hAnsi="Comic Sans MS"/>
                        </w:rPr>
                        <w:t>NCETM Maths</w:t>
                      </w:r>
                      <w:r w:rsidR="00B2258F" w:rsidRPr="00181291">
                        <w:rPr>
                          <w:rFonts w:ascii="Comic Sans MS" w:hAnsi="Comic Sans MS"/>
                        </w:rPr>
                        <w:t>:</w:t>
                      </w:r>
                    </w:p>
                    <w:p w14:paraId="06605A10" w14:textId="638D6380" w:rsidR="003B3440" w:rsidRPr="00181291" w:rsidRDefault="003B3440" w:rsidP="00B2258F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181291">
                        <w:rPr>
                          <w:rFonts w:ascii="Comic Sans MS" w:hAnsi="Comic Sans MS"/>
                        </w:rPr>
                        <w:t>Number blocks</w:t>
                      </w:r>
                    </w:p>
                    <w:p w14:paraId="7AB13231" w14:textId="52C30F1E" w:rsidR="00DF7374" w:rsidRDefault="003B3440" w:rsidP="00B2258F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27C5E5" wp14:editId="6CE91037">
                            <wp:extent cx="2117090" cy="244475"/>
                            <wp:effectExtent l="0" t="0" r="0" b="317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090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F2D60D" w14:textId="77777777" w:rsidR="00B2258F" w:rsidRDefault="00B2258F" w:rsidP="00B2258F"/>
                    <w:p w14:paraId="630A7A9A" w14:textId="77777777" w:rsidR="00B2258F" w:rsidRDefault="00B2258F" w:rsidP="00B2258F"/>
                    <w:p w14:paraId="240E4388" w14:textId="77777777" w:rsidR="00B2258F" w:rsidRDefault="00B2258F" w:rsidP="00B2258F"/>
                  </w:txbxContent>
                </v:textbox>
                <w10:wrap type="square"/>
              </v:shape>
            </w:pict>
          </mc:Fallback>
        </mc:AlternateContent>
      </w:r>
      <w:r w:rsidR="00150E15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7EBEC7" wp14:editId="0869B4FC">
                <wp:simplePos x="0" y="0"/>
                <wp:positionH relativeFrom="column">
                  <wp:posOffset>4928102</wp:posOffset>
                </wp:positionH>
                <wp:positionV relativeFrom="paragraph">
                  <wp:posOffset>-6400446</wp:posOffset>
                </wp:positionV>
                <wp:extent cx="5305425" cy="21050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21050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B5282" w14:textId="77777777" w:rsidR="00290636" w:rsidRDefault="00290636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F1AA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Replace title (keep title and footer pink)</w:t>
                            </w:r>
                          </w:p>
                          <w:p w14:paraId="1C0922BD" w14:textId="77777777" w:rsidR="00DF1AAC" w:rsidRDefault="00DF1AAC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Change images to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pngs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relevant to new topic</w:t>
                            </w:r>
                          </w:p>
                          <w:p w14:paraId="25867A83" w14:textId="77777777" w:rsidR="00DF1AAC" w:rsidRPr="00DF1AAC" w:rsidRDefault="00DF1AAC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Keep the headers and colours as they are (they use the EYFS specific colours for the areas of learning)</w:t>
                            </w:r>
                          </w:p>
                          <w:p w14:paraId="3316C2DD" w14:textId="77777777" w:rsidR="00290636" w:rsidRDefault="00290636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F1AA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Replace bullet points with text from teacher content. Hyperlinks within the bullet points </w:t>
                            </w:r>
                            <w:r w:rsidR="00DF1AAC" w:rsidRPr="00DF1AA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should be bold, blue and underlined.</w:t>
                            </w:r>
                          </w:p>
                          <w:p w14:paraId="0B3E78DF" w14:textId="77777777" w:rsidR="00DF1AAC" w:rsidRPr="00DF1AAC" w:rsidRDefault="00DF1AAC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Try to keep content to 1 page (ask Lucy if unsure to do this)</w:t>
                            </w:r>
                          </w:p>
                          <w:p w14:paraId="76AFBBA8" w14:textId="77777777" w:rsidR="00290636" w:rsidRPr="00DF1AAC" w:rsidRDefault="00290636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F1AA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Delete this instructions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EBEC7" id="Rectangle 1" o:spid="_x0000_s1031" style="position:absolute;left:0;text-align:left;margin-left:388.05pt;margin-top:-503.95pt;width:417.75pt;height:16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" fillcolor="#e34192 [3204]" strokecolor="#e34192 [3204]" strokeweight="1pt">
                <v:textbox>
                  <w:txbxContent>
                    <w:p w14:paraId="5F2B5282" w14:textId="77777777" w:rsidR="00290636" w:rsidRDefault="00290636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F1AAC">
                        <w:rPr>
                          <w:color w:val="FFFFFF" w:themeColor="background1"/>
                          <w:sz w:val="24"/>
                          <w:szCs w:val="24"/>
                        </w:rPr>
                        <w:t>Replace title (keep title and footer pink)</w:t>
                      </w:r>
                    </w:p>
                    <w:p w14:paraId="1C0922BD" w14:textId="77777777" w:rsidR="00DF1AAC" w:rsidRDefault="00DF1AAC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Change images to pngs relevant to new topic</w:t>
                      </w:r>
                    </w:p>
                    <w:p w14:paraId="25867A83" w14:textId="77777777" w:rsidR="00DF1AAC" w:rsidRPr="00DF1AAC" w:rsidRDefault="00DF1AAC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Keep the headers and colours as they are (they use the EYFS specific colours for the areas of learning)</w:t>
                      </w:r>
                    </w:p>
                    <w:p w14:paraId="3316C2DD" w14:textId="77777777" w:rsidR="00290636" w:rsidRDefault="00290636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F1AA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Replace bullet points with text from teacher content. Hyperlinks within the bullet points </w:t>
                      </w:r>
                      <w:r w:rsidR="00DF1AAC" w:rsidRPr="00DF1AAC">
                        <w:rPr>
                          <w:color w:val="FFFFFF" w:themeColor="background1"/>
                          <w:sz w:val="24"/>
                          <w:szCs w:val="24"/>
                        </w:rPr>
                        <w:t>should be bold, blue and underlined.</w:t>
                      </w:r>
                    </w:p>
                    <w:p w14:paraId="0B3E78DF" w14:textId="77777777" w:rsidR="00DF1AAC" w:rsidRPr="00DF1AAC" w:rsidRDefault="00DF1AAC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Try to keep content to 1 page (ask Lucy if unsure to do this)</w:t>
                      </w:r>
                    </w:p>
                    <w:p w14:paraId="76AFBBA8" w14:textId="77777777" w:rsidR="00290636" w:rsidRPr="00DF1AAC" w:rsidRDefault="00290636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F1AAC">
                        <w:rPr>
                          <w:color w:val="FFFFFF" w:themeColor="background1"/>
                          <w:sz w:val="24"/>
                          <w:szCs w:val="24"/>
                        </w:rPr>
                        <w:t>Delete this instructions box</w:t>
                      </w:r>
                    </w:p>
                  </w:txbxContent>
                </v:textbox>
              </v:rect>
            </w:pict>
          </mc:Fallback>
        </mc:AlternateContent>
      </w:r>
    </w:p>
    <w:sectPr w:rsidR="00B8626B" w:rsidRPr="00DF0650" w:rsidSect="00AF731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 w:code="9"/>
      <w:pgMar w:top="57" w:right="567" w:bottom="0" w:left="56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39FBCB" w14:textId="77777777" w:rsidR="00992006" w:rsidRDefault="00992006" w:rsidP="00DD5720">
      <w:r>
        <w:separator/>
      </w:r>
    </w:p>
  </w:endnote>
  <w:endnote w:type="continuationSeparator" w:id="0">
    <w:p w14:paraId="1813779E" w14:textId="77777777" w:rsidR="00992006" w:rsidRDefault="00992006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1" w:fontKey="{0DE71054-A24A-4FC6-8C3F-493E2CEECF78}"/>
    <w:embedBold r:id="rId2" w:fontKey="{1596F3E4-5139-4275-A227-5F36CF4D2130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08FCEE4A-FF1A-420E-9711-1943869D3B5C}"/>
    <w:embedBold r:id="rId4" w:fontKey="{97738EAD-6F16-4E55-A3AC-DE3F4897B21F}"/>
  </w:font>
  <w:font w:name="Twinkl">
    <w:altName w:val="Times New Roman"/>
    <w:charset w:val="00"/>
    <w:family w:val="auto"/>
    <w:pitch w:val="variable"/>
    <w:sig w:usb0="00000007" w:usb1="00000001" w:usb2="00000000" w:usb3="00000000" w:csb0="00000093" w:csb1="00000000"/>
    <w:embedRegular r:id="rId5" w:fontKey="{24FA6F4E-7D4B-48A5-86C4-AC97B48AB39C}"/>
    <w:embedBold r:id="rId6" w:fontKey="{30974D3E-6E93-4C80-ADA3-27608358AF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uffy-TTF">
    <w:altName w:val="﷽﷽﷽﷽﷽﷽﷽﷽F"/>
    <w:charset w:val="00"/>
    <w:family w:val="swiss"/>
    <w:pitch w:val="variable"/>
    <w:sig w:usb0="80000003" w:usb1="00000002" w:usb2="00000000" w:usb3="00000000" w:csb0="00000001" w:csb1="00000000"/>
    <w:embedRegular r:id="rId7" w:fontKey="{07BB46B4-EE60-47BF-8289-16F222EA3C34}"/>
    <w:embedBold r:id="rId8" w:fontKey="{625F04A1-ABB3-4569-AA2E-20E4B672B279}"/>
    <w:embedItalic r:id="rId9" w:fontKey="{CBAC1435-8CD7-43EB-AEBE-AAF406296BD5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altName w:val="BPreplay"/>
    <w:panose1 w:val="00000000000000000000"/>
    <w:charset w:val="00"/>
    <w:family w:val="auto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7" w:usb1="00000001" w:usb2="00000000" w:usb3="00000000" w:csb0="00000093" w:csb1="00000000"/>
  </w:font>
  <w:font w:name="Twinkl Sb">
    <w:altName w:val="Arial"/>
    <w:charset w:val="00"/>
    <w:family w:val="modern"/>
    <w:pitch w:val="variable"/>
    <w:sig w:usb0="00000001" w:usb1="5000205B" w:usb2="00000000" w:usb3="00000000" w:csb0="00000093" w:csb1="00000000"/>
    <w:embedBold r:id="rId10" w:fontKey="{EF101790-CB87-4B0F-8A7C-CBABF03F99C9}"/>
  </w:font>
  <w:font w:name="Tuffy">
    <w:altName w:val="Tuffy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9AF65470-D4F9-449D-8C13-6D92D09C8448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2" w:fontKey="{355BD1CE-8896-4B09-9D1E-F048AD0475B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3" w:fontKey="{2BC5CC4A-99C7-43AF-A036-0CE4208A96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937F6A" w14:textId="77777777" w:rsidR="00FE5BE5" w:rsidRDefault="00FE5B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A69E5A" w14:textId="77777777" w:rsidR="007215F9" w:rsidRDefault="007215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85AAA" w14:textId="77777777" w:rsidR="00FE5BE5" w:rsidRDefault="00FE5B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E4E773" w14:textId="77777777" w:rsidR="00992006" w:rsidRDefault="00992006" w:rsidP="00DD5720">
      <w:r>
        <w:separator/>
      </w:r>
    </w:p>
  </w:footnote>
  <w:footnote w:type="continuationSeparator" w:id="0">
    <w:p w14:paraId="6C496102" w14:textId="77777777" w:rsidR="00992006" w:rsidRDefault="00992006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F08E2" w14:textId="77777777" w:rsidR="00FE5BE5" w:rsidRDefault="00FE5B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21227" w14:textId="5842CCDE" w:rsidR="00DF7374" w:rsidRDefault="00DF7374" w:rsidP="00DF7374">
    <w:pPr>
      <w:pStyle w:val="Header"/>
    </w:pPr>
    <w:r>
      <w:t>Pippin class Autumn 1 Planning 3.9.24- 25.10.24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B3AEA0" w14:textId="77777777" w:rsidR="00FE5BE5" w:rsidRDefault="00FE5B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16E5"/>
    <w:multiLevelType w:val="multilevel"/>
    <w:tmpl w:val="E51AC3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8A271D"/>
    <w:multiLevelType w:val="multilevel"/>
    <w:tmpl w:val="8AE4E7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5F7152"/>
    <w:multiLevelType w:val="hybridMultilevel"/>
    <w:tmpl w:val="F5F44C30"/>
    <w:lvl w:ilvl="0" w:tplc="1D0CA78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BF115F"/>
    <w:multiLevelType w:val="multilevel"/>
    <w:tmpl w:val="2544EF0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0F904772"/>
    <w:multiLevelType w:val="multilevel"/>
    <w:tmpl w:val="23C830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A8541D"/>
    <w:multiLevelType w:val="multilevel"/>
    <w:tmpl w:val="45F42418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6" w15:restartNumberingAfterBreak="0">
    <w:nsid w:val="1ED21E0A"/>
    <w:multiLevelType w:val="multilevel"/>
    <w:tmpl w:val="35F2D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44F170D"/>
    <w:multiLevelType w:val="multilevel"/>
    <w:tmpl w:val="17E406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A3F7823"/>
    <w:multiLevelType w:val="hybridMultilevel"/>
    <w:tmpl w:val="019891F0"/>
    <w:lvl w:ilvl="0" w:tplc="252EE1E8">
      <w:start w:val="14"/>
      <w:numFmt w:val="bullet"/>
      <w:lvlText w:val="-"/>
      <w:lvlJc w:val="left"/>
      <w:pPr>
        <w:ind w:left="720" w:hanging="360"/>
      </w:pPr>
      <w:rPr>
        <w:rFonts w:ascii="Roboto" w:eastAsia="Calibri" w:hAnsi="Roboto" w:cs="Twink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C75843"/>
    <w:multiLevelType w:val="multilevel"/>
    <w:tmpl w:val="BC2A3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02358C2"/>
    <w:multiLevelType w:val="hybridMultilevel"/>
    <w:tmpl w:val="BDE2F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4C1C91"/>
    <w:multiLevelType w:val="multilevel"/>
    <w:tmpl w:val="19A8B1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8181E26"/>
    <w:multiLevelType w:val="multilevel"/>
    <w:tmpl w:val="7EFE44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07B7E07"/>
    <w:multiLevelType w:val="multilevel"/>
    <w:tmpl w:val="49B6390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DDE0BA6"/>
    <w:multiLevelType w:val="multilevel"/>
    <w:tmpl w:val="148E0D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0284ACF"/>
    <w:multiLevelType w:val="multilevel"/>
    <w:tmpl w:val="5BECD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9B00958"/>
    <w:multiLevelType w:val="multilevel"/>
    <w:tmpl w:val="47F4F2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9BA05C7"/>
    <w:multiLevelType w:val="multilevel"/>
    <w:tmpl w:val="91EE05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C9447FC"/>
    <w:multiLevelType w:val="multilevel"/>
    <w:tmpl w:val="833E414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D0C0FD2"/>
    <w:multiLevelType w:val="multilevel"/>
    <w:tmpl w:val="36F23A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EC46BA8"/>
    <w:multiLevelType w:val="multilevel"/>
    <w:tmpl w:val="8F94A2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9"/>
  </w:num>
  <w:num w:numId="3">
    <w:abstractNumId w:val="10"/>
  </w:num>
  <w:num w:numId="4">
    <w:abstractNumId w:val="14"/>
  </w:num>
  <w:num w:numId="5">
    <w:abstractNumId w:val="18"/>
  </w:num>
  <w:num w:numId="6">
    <w:abstractNumId w:val="11"/>
  </w:num>
  <w:num w:numId="7">
    <w:abstractNumId w:val="12"/>
  </w:num>
  <w:num w:numId="8">
    <w:abstractNumId w:val="4"/>
  </w:num>
  <w:num w:numId="9">
    <w:abstractNumId w:val="1"/>
  </w:num>
  <w:num w:numId="10">
    <w:abstractNumId w:val="16"/>
  </w:num>
  <w:num w:numId="11">
    <w:abstractNumId w:val="7"/>
  </w:num>
  <w:num w:numId="12">
    <w:abstractNumId w:val="9"/>
  </w:num>
  <w:num w:numId="13">
    <w:abstractNumId w:val="21"/>
  </w:num>
  <w:num w:numId="14">
    <w:abstractNumId w:val="0"/>
  </w:num>
  <w:num w:numId="15">
    <w:abstractNumId w:val="20"/>
  </w:num>
  <w:num w:numId="16">
    <w:abstractNumId w:val="15"/>
  </w:num>
  <w:num w:numId="17">
    <w:abstractNumId w:val="6"/>
  </w:num>
  <w:num w:numId="18">
    <w:abstractNumId w:val="17"/>
  </w:num>
  <w:num w:numId="19">
    <w:abstractNumId w:val="5"/>
  </w:num>
  <w:num w:numId="20">
    <w:abstractNumId w:val="3"/>
  </w:num>
  <w:num w:numId="21">
    <w:abstractNumId w:val="13"/>
  </w:num>
  <w:num w:numId="22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4B9"/>
    <w:rsid w:val="00013636"/>
    <w:rsid w:val="00025835"/>
    <w:rsid w:val="000326F1"/>
    <w:rsid w:val="0003405A"/>
    <w:rsid w:val="00057A98"/>
    <w:rsid w:val="00067C79"/>
    <w:rsid w:val="000A62E6"/>
    <w:rsid w:val="000A6EA4"/>
    <w:rsid w:val="000B0E37"/>
    <w:rsid w:val="000C114B"/>
    <w:rsid w:val="000D5725"/>
    <w:rsid w:val="000F227B"/>
    <w:rsid w:val="000F259B"/>
    <w:rsid w:val="000F793E"/>
    <w:rsid w:val="00125736"/>
    <w:rsid w:val="00145178"/>
    <w:rsid w:val="00150E15"/>
    <w:rsid w:val="00155A3B"/>
    <w:rsid w:val="00156744"/>
    <w:rsid w:val="00167A8B"/>
    <w:rsid w:val="00173124"/>
    <w:rsid w:val="00175219"/>
    <w:rsid w:val="00181291"/>
    <w:rsid w:val="00190479"/>
    <w:rsid w:val="001A77E0"/>
    <w:rsid w:val="001B3216"/>
    <w:rsid w:val="001B7D7D"/>
    <w:rsid w:val="001D35E8"/>
    <w:rsid w:val="001E4525"/>
    <w:rsid w:val="00201EA3"/>
    <w:rsid w:val="00212AF5"/>
    <w:rsid w:val="00231817"/>
    <w:rsid w:val="00254D95"/>
    <w:rsid w:val="00266B69"/>
    <w:rsid w:val="002733F2"/>
    <w:rsid w:val="00283D04"/>
    <w:rsid w:val="00290636"/>
    <w:rsid w:val="002975B4"/>
    <w:rsid w:val="002B0871"/>
    <w:rsid w:val="002C031A"/>
    <w:rsid w:val="002F38BC"/>
    <w:rsid w:val="002F4353"/>
    <w:rsid w:val="003118CF"/>
    <w:rsid w:val="00320420"/>
    <w:rsid w:val="00326698"/>
    <w:rsid w:val="00330757"/>
    <w:rsid w:val="00344899"/>
    <w:rsid w:val="00364883"/>
    <w:rsid w:val="00383A07"/>
    <w:rsid w:val="0038624E"/>
    <w:rsid w:val="00390382"/>
    <w:rsid w:val="00391C59"/>
    <w:rsid w:val="003A6A65"/>
    <w:rsid w:val="003B3440"/>
    <w:rsid w:val="003C0267"/>
    <w:rsid w:val="003D26A6"/>
    <w:rsid w:val="003E7314"/>
    <w:rsid w:val="003F1EE9"/>
    <w:rsid w:val="004104F7"/>
    <w:rsid w:val="00411653"/>
    <w:rsid w:val="00412284"/>
    <w:rsid w:val="004144C0"/>
    <w:rsid w:val="00415A9E"/>
    <w:rsid w:val="00454054"/>
    <w:rsid w:val="004A4DBC"/>
    <w:rsid w:val="004A751C"/>
    <w:rsid w:val="004C416A"/>
    <w:rsid w:val="004E4879"/>
    <w:rsid w:val="004E5017"/>
    <w:rsid w:val="004E719B"/>
    <w:rsid w:val="004F0EE8"/>
    <w:rsid w:val="004F13CE"/>
    <w:rsid w:val="005144BA"/>
    <w:rsid w:val="00522CBD"/>
    <w:rsid w:val="0052360E"/>
    <w:rsid w:val="00553E0E"/>
    <w:rsid w:val="00554F0A"/>
    <w:rsid w:val="005936CA"/>
    <w:rsid w:val="005A149E"/>
    <w:rsid w:val="005A3494"/>
    <w:rsid w:val="005C4467"/>
    <w:rsid w:val="005D0753"/>
    <w:rsid w:val="005D1993"/>
    <w:rsid w:val="005D23F5"/>
    <w:rsid w:val="005E47CA"/>
    <w:rsid w:val="005F2ED0"/>
    <w:rsid w:val="00601AF5"/>
    <w:rsid w:val="00633A95"/>
    <w:rsid w:val="00654200"/>
    <w:rsid w:val="0066258A"/>
    <w:rsid w:val="006A047D"/>
    <w:rsid w:val="006D108B"/>
    <w:rsid w:val="006E72D8"/>
    <w:rsid w:val="006F4D44"/>
    <w:rsid w:val="007036FF"/>
    <w:rsid w:val="007215F9"/>
    <w:rsid w:val="00722B47"/>
    <w:rsid w:val="007302FE"/>
    <w:rsid w:val="00732BDE"/>
    <w:rsid w:val="00753848"/>
    <w:rsid w:val="00756D3A"/>
    <w:rsid w:val="00763739"/>
    <w:rsid w:val="00777109"/>
    <w:rsid w:val="007A01EE"/>
    <w:rsid w:val="007A1A28"/>
    <w:rsid w:val="007A38CE"/>
    <w:rsid w:val="007C6056"/>
    <w:rsid w:val="00846A32"/>
    <w:rsid w:val="00850F17"/>
    <w:rsid w:val="008710AD"/>
    <w:rsid w:val="00872C5C"/>
    <w:rsid w:val="00874EB6"/>
    <w:rsid w:val="00886FE1"/>
    <w:rsid w:val="00891344"/>
    <w:rsid w:val="00892D0D"/>
    <w:rsid w:val="008A5872"/>
    <w:rsid w:val="008C138D"/>
    <w:rsid w:val="008C227E"/>
    <w:rsid w:val="008D1CDD"/>
    <w:rsid w:val="008E248E"/>
    <w:rsid w:val="008F075E"/>
    <w:rsid w:val="008F094A"/>
    <w:rsid w:val="00900685"/>
    <w:rsid w:val="00900BA2"/>
    <w:rsid w:val="009079E2"/>
    <w:rsid w:val="00924CEB"/>
    <w:rsid w:val="0093301E"/>
    <w:rsid w:val="0093570E"/>
    <w:rsid w:val="00940069"/>
    <w:rsid w:val="00973507"/>
    <w:rsid w:val="0098564A"/>
    <w:rsid w:val="00992006"/>
    <w:rsid w:val="0099473A"/>
    <w:rsid w:val="00995EAC"/>
    <w:rsid w:val="009A6B26"/>
    <w:rsid w:val="009A7D74"/>
    <w:rsid w:val="009C2064"/>
    <w:rsid w:val="009C3539"/>
    <w:rsid w:val="009C47B0"/>
    <w:rsid w:val="009D6608"/>
    <w:rsid w:val="009E2CBE"/>
    <w:rsid w:val="009E4127"/>
    <w:rsid w:val="009F5EEC"/>
    <w:rsid w:val="00A00327"/>
    <w:rsid w:val="00A4057E"/>
    <w:rsid w:val="00A431AD"/>
    <w:rsid w:val="00A4486F"/>
    <w:rsid w:val="00A55E22"/>
    <w:rsid w:val="00A61E8B"/>
    <w:rsid w:val="00A67C46"/>
    <w:rsid w:val="00A72ECB"/>
    <w:rsid w:val="00A87C26"/>
    <w:rsid w:val="00AA0B9C"/>
    <w:rsid w:val="00AA4F1A"/>
    <w:rsid w:val="00AB1FFD"/>
    <w:rsid w:val="00AB4205"/>
    <w:rsid w:val="00AC3604"/>
    <w:rsid w:val="00AF6471"/>
    <w:rsid w:val="00AF7318"/>
    <w:rsid w:val="00B2258F"/>
    <w:rsid w:val="00B23F68"/>
    <w:rsid w:val="00B26EB3"/>
    <w:rsid w:val="00B37AA8"/>
    <w:rsid w:val="00B435B0"/>
    <w:rsid w:val="00B454B6"/>
    <w:rsid w:val="00B64835"/>
    <w:rsid w:val="00B8626B"/>
    <w:rsid w:val="00BB15AF"/>
    <w:rsid w:val="00BC059E"/>
    <w:rsid w:val="00C209E7"/>
    <w:rsid w:val="00C304A6"/>
    <w:rsid w:val="00C50FA3"/>
    <w:rsid w:val="00C60A1A"/>
    <w:rsid w:val="00C75349"/>
    <w:rsid w:val="00C871E2"/>
    <w:rsid w:val="00C9414A"/>
    <w:rsid w:val="00C956BB"/>
    <w:rsid w:val="00CA3011"/>
    <w:rsid w:val="00CA57DC"/>
    <w:rsid w:val="00CC0F47"/>
    <w:rsid w:val="00CC23D6"/>
    <w:rsid w:val="00CE75AA"/>
    <w:rsid w:val="00CF513F"/>
    <w:rsid w:val="00D12236"/>
    <w:rsid w:val="00D1315B"/>
    <w:rsid w:val="00D14E3B"/>
    <w:rsid w:val="00D32165"/>
    <w:rsid w:val="00D90104"/>
    <w:rsid w:val="00DA25FA"/>
    <w:rsid w:val="00DC0886"/>
    <w:rsid w:val="00DC190B"/>
    <w:rsid w:val="00DC3E10"/>
    <w:rsid w:val="00DD5720"/>
    <w:rsid w:val="00DE3269"/>
    <w:rsid w:val="00DF0650"/>
    <w:rsid w:val="00DF1766"/>
    <w:rsid w:val="00DF1AAC"/>
    <w:rsid w:val="00DF7374"/>
    <w:rsid w:val="00E1404D"/>
    <w:rsid w:val="00E1443E"/>
    <w:rsid w:val="00E376AA"/>
    <w:rsid w:val="00E40E9F"/>
    <w:rsid w:val="00E44555"/>
    <w:rsid w:val="00E453E1"/>
    <w:rsid w:val="00E45A62"/>
    <w:rsid w:val="00E62A7F"/>
    <w:rsid w:val="00E738D1"/>
    <w:rsid w:val="00E7603C"/>
    <w:rsid w:val="00EB076B"/>
    <w:rsid w:val="00EB6D1C"/>
    <w:rsid w:val="00EC57D9"/>
    <w:rsid w:val="00ED71A2"/>
    <w:rsid w:val="00EE3823"/>
    <w:rsid w:val="00EF1C40"/>
    <w:rsid w:val="00EF4835"/>
    <w:rsid w:val="00F13B4E"/>
    <w:rsid w:val="00F144B9"/>
    <w:rsid w:val="00F376A9"/>
    <w:rsid w:val="00F66A1C"/>
    <w:rsid w:val="00F72FF3"/>
    <w:rsid w:val="00F82888"/>
    <w:rsid w:val="00FD5746"/>
    <w:rsid w:val="00FE4A52"/>
    <w:rsid w:val="00FE5BE5"/>
    <w:rsid w:val="00FF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50C1A"/>
  <w15:chartTrackingRefBased/>
  <w15:docId w15:val="{A1195252-108B-401B-9E99-B2D685969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B23F68"/>
    <w:pPr>
      <w:suppressAutoHyphens/>
      <w:autoSpaceDE w:val="0"/>
      <w:autoSpaceDN w:val="0"/>
      <w:adjustRightInd w:val="0"/>
      <w:spacing w:after="160" w:line="276" w:lineRule="auto"/>
      <w:jc w:val="center"/>
      <w:textAlignment w:val="center"/>
    </w:pPr>
    <w:rPr>
      <w:rFonts w:ascii="Tuffy-TTF" w:hAnsi="Tuffy-TTF" w:cs="Twinkl"/>
      <w:color w:val="1C1C1C"/>
      <w:sz w:val="40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,Lesson Plan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F144B9"/>
    <w:pPr>
      <w:spacing w:after="60" w:line="180" w:lineRule="atLeast"/>
      <w:ind w:left="170" w:hanging="170"/>
      <w:jc w:val="left"/>
    </w:pPr>
    <w:rPr>
      <w:rFonts w:ascii="Roboto" w:hAnsi="Roboto"/>
      <w:bCs/>
      <w:sz w:val="18"/>
    </w:rPr>
  </w:style>
  <w:style w:type="character" w:customStyle="1" w:styleId="Bullets-TwinklChar">
    <w:name w:val="Bullets - Twinkl Char"/>
    <w:link w:val="Bullets-Twinkl"/>
    <w:rsid w:val="00F144B9"/>
    <w:rPr>
      <w:rFonts w:ascii="Roboto" w:hAnsi="Roboto" w:cs="Twinkl"/>
      <w:bCs/>
      <w:color w:val="1C1C1C"/>
      <w:sz w:val="18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99"/>
    <w:rsid w:val="00730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7302FE"/>
    <w:tblPr>
      <w:tblStyleRowBandSize w:val="1"/>
      <w:tblStyleColBandSize w:val="1"/>
      <w:tblBorders>
        <w:top w:val="single" w:sz="4" w:space="0" w:color="EE8CBD" w:themeColor="accent1" w:themeTint="99"/>
        <w:left w:val="single" w:sz="4" w:space="0" w:color="EE8CBD" w:themeColor="accent1" w:themeTint="99"/>
        <w:bottom w:val="single" w:sz="4" w:space="0" w:color="EE8CBD" w:themeColor="accent1" w:themeTint="99"/>
        <w:right w:val="single" w:sz="4" w:space="0" w:color="EE8CBD" w:themeColor="accent1" w:themeTint="99"/>
        <w:insideH w:val="single" w:sz="4" w:space="0" w:color="EE8CBD" w:themeColor="accent1" w:themeTint="99"/>
        <w:insideV w:val="single" w:sz="4" w:space="0" w:color="EE8C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4192" w:themeColor="accent1"/>
          <w:left w:val="single" w:sz="4" w:space="0" w:color="E34192" w:themeColor="accent1"/>
          <w:bottom w:val="single" w:sz="4" w:space="0" w:color="E34192" w:themeColor="accent1"/>
          <w:right w:val="single" w:sz="4" w:space="0" w:color="E34192" w:themeColor="accent1"/>
          <w:insideH w:val="nil"/>
          <w:insideV w:val="nil"/>
        </w:tcBorders>
        <w:shd w:val="clear" w:color="auto" w:fill="E34192" w:themeFill="accent1"/>
      </w:tcPr>
    </w:tblStylePr>
    <w:tblStylePr w:type="lastRow">
      <w:rPr>
        <w:b/>
        <w:bCs/>
      </w:rPr>
      <w:tblPr/>
      <w:tcPr>
        <w:tcBorders>
          <w:top w:val="double" w:sz="4" w:space="0" w:color="E341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E9" w:themeFill="accent1" w:themeFillTint="33"/>
      </w:tcPr>
    </w:tblStylePr>
    <w:tblStylePr w:type="band1Horz">
      <w:tblPr/>
      <w:tcPr>
        <w:shd w:val="clear" w:color="auto" w:fill="F9D8E9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01EA3"/>
    <w:rPr>
      <w:color w:val="23A7F9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4057E"/>
    <w:rPr>
      <w:color w:val="808080"/>
      <w:shd w:val="clear" w:color="auto" w:fill="E6E6E6"/>
    </w:rPr>
  </w:style>
  <w:style w:type="paragraph" w:customStyle="1" w:styleId="TwinklHyperlink">
    <w:name w:val="Twinkl Hyperlink"/>
    <w:basedOn w:val="Bullets-Twinkl"/>
    <w:link w:val="TwinklHyperlinkChar"/>
    <w:qFormat/>
    <w:rsid w:val="00290636"/>
    <w:rPr>
      <w:b/>
      <w:bCs w:val="0"/>
      <w:color w:val="23A7F9"/>
      <w:u w:val="single"/>
    </w:rPr>
  </w:style>
  <w:style w:type="character" w:customStyle="1" w:styleId="TwinklHyperlinkChar">
    <w:name w:val="Twinkl Hyperlink Char"/>
    <w:basedOn w:val="Bullets-TwinklChar"/>
    <w:link w:val="TwinklHyperlink"/>
    <w:rsid w:val="00290636"/>
    <w:rPr>
      <w:rFonts w:ascii="Roboto" w:hAnsi="Roboto" w:cs="Twinkl"/>
      <w:b/>
      <w:bCs w:val="0"/>
      <w:color w:val="23A7F9"/>
      <w:sz w:val="18"/>
      <w:szCs w:val="2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751C"/>
    <w:rPr>
      <w:color w:val="75707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8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883"/>
    <w:rPr>
      <w:rFonts w:ascii="Segoe UI" w:hAnsi="Segoe UI" w:cs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0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%23EYFS\EYFS%20Topic%20Planning%20Web\Topic%20Planning%20Web%20Template%20Dev%20Matters%202020%20Order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bbe9c60-5f04-430d-8eed-23f71997d1c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8E2C909091CE4B87D39EF0E92A2903" ma:contentTypeVersion="18" ma:contentTypeDescription="Create a new document." ma:contentTypeScope="" ma:versionID="0c39096f3e4d4189cefdc695edb2d1ae">
  <xsd:schema xmlns:xsd="http://www.w3.org/2001/XMLSchema" xmlns:xs="http://www.w3.org/2001/XMLSchema" xmlns:p="http://schemas.microsoft.com/office/2006/metadata/properties" xmlns:ns3="ce2207be-44b1-406b-8089-5595b95b5b6c" xmlns:ns4="2bbe9c60-5f04-430d-8eed-23f71997d1c9" targetNamespace="http://schemas.microsoft.com/office/2006/metadata/properties" ma:root="true" ma:fieldsID="38ceb451d78633fac7db71446f5c9200" ns3:_="" ns4:_="">
    <xsd:import namespace="ce2207be-44b1-406b-8089-5595b95b5b6c"/>
    <xsd:import namespace="2bbe9c60-5f04-430d-8eed-23f71997d1c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207be-44b1-406b-8089-5595b95b5b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e9c60-5f04-430d-8eed-23f71997d1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715DC-E418-41E5-A29D-2E6199E6D7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0DB0D6-9265-4BCE-95D6-33BDCE46CBA2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bbe9c60-5f04-430d-8eed-23f71997d1c9"/>
    <ds:schemaRef ds:uri="http://purl.org/dc/elements/1.1/"/>
    <ds:schemaRef ds:uri="ce2207be-44b1-406b-8089-5595b95b5b6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3A0E462-5C84-44C3-92E1-5727FF6B2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207be-44b1-406b-8089-5595b95b5b6c"/>
    <ds:schemaRef ds:uri="2bbe9c60-5f04-430d-8eed-23f71997d1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FBFB6D-FEDF-4811-A36B-12669B469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Topic Planning Web Template Dev Matters 2020 Order</Template>
  <TotalTime>15282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Zoe Davies-Evans</cp:lastModifiedBy>
  <cp:revision>8</cp:revision>
  <cp:lastPrinted>2024-09-03T13:43:00Z</cp:lastPrinted>
  <dcterms:created xsi:type="dcterms:W3CDTF">2024-08-23T22:10:00Z</dcterms:created>
  <dcterms:modified xsi:type="dcterms:W3CDTF">2024-09-26T13:57:00Z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0x010100428E2C909091CE4B87D39EF0E92A2903</vt:lpwstr>
  </property>
</Properties>
</file>