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pPr w:leftFromText="180" w:rightFromText="180" w:vertAnchor="text" w:horzAnchor="margin" w:tblpY="381"/>
        <w:tblOverlap w:val="never"/>
        <w:tblW w:w="15725" w:type="dxa"/>
        <w:tblLook w:val="04A0" w:firstRow="1" w:lastRow="0" w:firstColumn="1" w:lastColumn="0" w:noHBand="0" w:noVBand="1"/>
      </w:tblPr>
      <w:tblGrid>
        <w:gridCol w:w="3534"/>
        <w:gridCol w:w="1701"/>
        <w:gridCol w:w="1985"/>
        <w:gridCol w:w="3685"/>
        <w:gridCol w:w="425"/>
        <w:gridCol w:w="4395"/>
      </w:tblGrid>
      <w:tr w:rsidR="00DA25FA" w14:paraId="11C008F2" w14:textId="77777777" w:rsidTr="00057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DE235C"/>
            </w:tcBorders>
            <w:shd w:val="clear" w:color="auto" w:fill="47A0D9"/>
            <w:vAlign w:val="center"/>
          </w:tcPr>
          <w:p w14:paraId="6F50F63C" w14:textId="77777777" w:rsidR="00DA25FA" w:rsidRPr="0093570E" w:rsidRDefault="00DA25FA" w:rsidP="003E7314">
            <w:pPr>
              <w:spacing w:before="40" w:after="0"/>
              <w:rPr>
                <w:rFonts w:ascii="Roboto" w:hAnsi="Roboto"/>
                <w:b w:val="0"/>
                <w:sz w:val="24"/>
                <w:szCs w:val="24"/>
              </w:rPr>
            </w:pPr>
            <w:bookmarkStart w:id="0" w:name="_GoBack"/>
            <w:bookmarkEnd w:id="0"/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DE235C"/>
              <w:bottom w:val="single" w:sz="8" w:space="0" w:color="DE235C"/>
              <w:right w:val="single" w:sz="8" w:space="0" w:color="DE235C"/>
            </w:tcBorders>
            <w:shd w:val="clear" w:color="auto" w:fill="DE235C"/>
            <w:vAlign w:val="center"/>
          </w:tcPr>
          <w:p w14:paraId="10034766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4CB4C"/>
            <w:vAlign w:val="center"/>
          </w:tcPr>
          <w:p w14:paraId="68D6C13C" w14:textId="77777777" w:rsidR="00DA25FA" w:rsidRPr="0093570E" w:rsidRDefault="00DA25FA" w:rsidP="003E7314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24"/>
                <w:szCs w:val="24"/>
              </w:rPr>
            </w:pPr>
            <w:r w:rsidRPr="0093570E">
              <w:rPr>
                <w:rFonts w:ascii="Roboto" w:hAnsi="Roboto"/>
                <w:b w:val="0"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DA25FA" w14:paraId="19D03362" w14:textId="77777777" w:rsidTr="00B22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47A0D9"/>
            </w:tcBorders>
            <w:shd w:val="clear" w:color="auto" w:fill="D2EDFD"/>
            <w:tcMar>
              <w:top w:w="113" w:type="dxa"/>
              <w:bottom w:w="57" w:type="dxa"/>
            </w:tcMar>
          </w:tcPr>
          <w:p w14:paraId="00ADEC64" w14:textId="10ADD087" w:rsidR="00DA25FA" w:rsidRPr="00141482" w:rsidRDefault="00141482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bCs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- To ask questions of what happened in past events- </w:t>
            </w:r>
            <w:proofErr w:type="spellStart"/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e.g</w:t>
            </w:r>
            <w:proofErr w:type="spellEnd"/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 Christmas story/Guy Fawkes.</w:t>
            </w:r>
          </w:p>
          <w:p w14:paraId="325267D5" w14:textId="519C8CC9" w:rsidR="00E453E1" w:rsidRPr="00141482" w:rsidRDefault="00E453E1" w:rsidP="00E453E1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bCs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- </w:t>
            </w:r>
            <w:r w:rsidR="00141482"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Using connectives to speak about celebrations </w:t>
            </w:r>
          </w:p>
          <w:p w14:paraId="508BC582" w14:textId="3CCDD860" w:rsidR="00E453E1" w:rsidRPr="00141482" w:rsidRDefault="00E453E1" w:rsidP="00141482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-</w:t>
            </w:r>
            <w:r w:rsidR="00181291"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 </w:t>
            </w:r>
            <w:r w:rsidR="00141482"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To use speech to solve problems- </w:t>
            </w:r>
            <w:proofErr w:type="spellStart"/>
            <w:r w:rsidR="00141482"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e.g</w:t>
            </w:r>
            <w:proofErr w:type="spellEnd"/>
            <w:r w:rsidR="00141482"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 xml:space="preserve"> present surprise box</w:t>
            </w:r>
          </w:p>
          <w:p w14:paraId="44451B06" w14:textId="77777777" w:rsidR="00141482" w:rsidRPr="00141482" w:rsidRDefault="00141482" w:rsidP="00141482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“I think it could be,</w:t>
            </w:r>
          </w:p>
          <w:p w14:paraId="6B260F53" w14:textId="5A064FF9" w:rsidR="00141482" w:rsidRPr="00141482" w:rsidRDefault="00141482" w:rsidP="00141482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- Acting out a key story/event</w:t>
            </w:r>
          </w:p>
          <w:p w14:paraId="313490EC" w14:textId="5BA45251" w:rsidR="00141482" w:rsidRPr="00C209E7" w:rsidRDefault="00141482" w:rsidP="00141482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b w:val="0"/>
                <w:bCs/>
                <w:sz w:val="15"/>
                <w:szCs w:val="17"/>
              </w:rPr>
            </w:pPr>
            <w:r w:rsidRPr="00141482">
              <w:rPr>
                <w:rFonts w:ascii="Comic Sans MS" w:hAnsi="Comic Sans MS"/>
                <w:b w:val="0"/>
                <w:bCs/>
                <w:sz w:val="15"/>
                <w:szCs w:val="17"/>
              </w:rPr>
              <w:t>-listen/sing Christmas songs/rhymes.</w:t>
            </w:r>
          </w:p>
        </w:tc>
        <w:tc>
          <w:tcPr>
            <w:tcW w:w="5670" w:type="dxa"/>
            <w:gridSpan w:val="2"/>
            <w:tcBorders>
              <w:top w:val="single" w:sz="8" w:space="0" w:color="DE235C"/>
              <w:left w:val="single" w:sz="8" w:space="0" w:color="47A0D9"/>
              <w:bottom w:val="single" w:sz="8" w:space="0" w:color="DE235C"/>
              <w:right w:val="single" w:sz="8" w:space="0" w:color="DE235C"/>
            </w:tcBorders>
            <w:shd w:val="clear" w:color="auto" w:fill="F9D8E9"/>
            <w:tcMar>
              <w:top w:w="113" w:type="dxa"/>
              <w:bottom w:w="57" w:type="dxa"/>
            </w:tcMar>
          </w:tcPr>
          <w:p w14:paraId="45B729EB" w14:textId="239F4EEA" w:rsidR="00057A98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-</w:t>
            </w:r>
            <w:r w:rsidR="00997016">
              <w:rPr>
                <w:sz w:val="15"/>
                <w:szCs w:val="17"/>
              </w:rPr>
              <w:t>C</w:t>
            </w:r>
            <w:r w:rsidR="00141482">
              <w:rPr>
                <w:sz w:val="15"/>
                <w:szCs w:val="17"/>
              </w:rPr>
              <w:t xml:space="preserve">omplements of others work to celebrate </w:t>
            </w:r>
            <w:r w:rsidR="00997016">
              <w:rPr>
                <w:sz w:val="15"/>
                <w:szCs w:val="17"/>
              </w:rPr>
              <w:t>achievements</w:t>
            </w:r>
            <w:r w:rsidR="00141482">
              <w:rPr>
                <w:sz w:val="15"/>
                <w:szCs w:val="17"/>
              </w:rPr>
              <w:t xml:space="preserve">. </w:t>
            </w:r>
          </w:p>
          <w:p w14:paraId="7CBFB0E3" w14:textId="77777777" w:rsidR="00E453E1" w:rsidRDefault="00E453E1" w:rsidP="00997016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- </w:t>
            </w:r>
            <w:r w:rsidR="00997016">
              <w:rPr>
                <w:sz w:val="15"/>
                <w:szCs w:val="17"/>
              </w:rPr>
              <w:t>tell others about family’s celebrations</w:t>
            </w:r>
          </w:p>
          <w:p w14:paraId="14432FEA" w14:textId="30E4F580" w:rsidR="00997016" w:rsidRPr="00C209E7" w:rsidRDefault="00997016" w:rsidP="00997016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-Talk about the perspective of others in a story</w:t>
            </w:r>
            <w:r w:rsidR="00166D08">
              <w:rPr>
                <w:sz w:val="15"/>
                <w:szCs w:val="17"/>
              </w:rPr>
              <w:t>- Remembrance Day.</w:t>
            </w:r>
          </w:p>
        </w:tc>
        <w:tc>
          <w:tcPr>
            <w:tcW w:w="4820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AF3D6" w:themeFill="accent3" w:themeFillTint="33"/>
            <w:tcMar>
              <w:top w:w="113" w:type="dxa"/>
              <w:bottom w:w="57" w:type="dxa"/>
            </w:tcMar>
          </w:tcPr>
          <w:p w14:paraId="64194656" w14:textId="66A59121" w:rsidR="008D1CDD" w:rsidRDefault="00997016" w:rsidP="00997016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-Movement to how we feel</w:t>
            </w:r>
            <w:r w:rsidR="004C5FB5">
              <w:rPr>
                <w:sz w:val="15"/>
                <w:szCs w:val="17"/>
              </w:rPr>
              <w:t>.</w:t>
            </w:r>
          </w:p>
          <w:p w14:paraId="078815F2" w14:textId="6F5D3ACC" w:rsidR="00997016" w:rsidRDefault="00997016" w:rsidP="00997016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 xml:space="preserve">-use scissors to </w:t>
            </w:r>
            <w:r w:rsidR="004C5FB5">
              <w:rPr>
                <w:sz w:val="15"/>
                <w:szCs w:val="17"/>
              </w:rPr>
              <w:t>cut out shapes for Christmas</w:t>
            </w:r>
          </w:p>
          <w:p w14:paraId="2887D22A" w14:textId="7B154662" w:rsidR="004C5FB5" w:rsidRDefault="004C5FB5" w:rsidP="00997016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-building a grotto</w:t>
            </w:r>
          </w:p>
          <w:p w14:paraId="3AC5ECCB" w14:textId="3A137538" w:rsidR="004C5FB5" w:rsidRDefault="004C5FB5" w:rsidP="004C5FB5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-I can write my name in Christmas cards</w:t>
            </w:r>
          </w:p>
          <w:p w14:paraId="1C31AC82" w14:textId="6FF417A0" w:rsidR="004C5FB5" w:rsidRPr="00C209E7" w:rsidRDefault="004C5FB5" w:rsidP="004C5FB5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 xml:space="preserve">-I know why sleep is important </w:t>
            </w:r>
          </w:p>
          <w:p w14:paraId="586E4815" w14:textId="7122B79B" w:rsidR="00E453E1" w:rsidRPr="00C209E7" w:rsidRDefault="00E453E1" w:rsidP="00B2258F">
            <w:pPr>
              <w:pStyle w:val="Bullets-Twinkl"/>
              <w:numPr>
                <w:ilvl w:val="0"/>
                <w:numId w:val="0"/>
              </w:numPr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</w:p>
        </w:tc>
      </w:tr>
      <w:tr w:rsidR="00DA25FA" w14:paraId="0FAAE6B6" w14:textId="77777777" w:rsidTr="003E7314">
        <w:trPr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5" w:type="dxa"/>
            <w:gridSpan w:val="6"/>
            <w:tcBorders>
              <w:top w:val="single" w:sz="4" w:space="0" w:color="47A0D9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635003B3" w14:textId="3D283E9C" w:rsidR="00DA25FA" w:rsidRPr="00C209E7" w:rsidRDefault="00C6254A" w:rsidP="003E7314">
            <w:pPr>
              <w:spacing w:before="260" w:after="280" w:line="240" w:lineRule="auto"/>
              <w:rPr>
                <w:rFonts w:ascii="Roboto" w:hAnsi="Roboto"/>
                <w:color w:val="EE73AA"/>
                <w:sz w:val="15"/>
              </w:rPr>
            </w:pPr>
            <w:r w:rsidRPr="00C6254A">
              <w:rPr>
                <w:rFonts w:ascii="Roboto" w:hAnsi="Roboto"/>
                <w:noProof/>
                <w:color w:val="EE73AA"/>
                <w:sz w:val="15"/>
              </w:rPr>
              <w:drawing>
                <wp:inline distT="0" distB="0" distL="0" distR="0" wp14:anchorId="48A1C6D0" wp14:editId="4BF6CA07">
                  <wp:extent cx="1033367" cy="7010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45" cy="7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54A">
              <w:rPr>
                <w:rFonts w:ascii="Roboto" w:hAnsi="Roboto"/>
                <w:color w:val="EE73AA"/>
                <w:sz w:val="15"/>
              </w:rPr>
              <w:t xml:space="preserve"> </w:t>
            </w:r>
            <w:r>
              <w:rPr>
                <w:rFonts w:ascii="Roboto" w:hAnsi="Roboto"/>
                <w:color w:val="EE73AA"/>
                <w:sz w:val="15"/>
              </w:rPr>
              <w:t xml:space="preserve"> </w:t>
            </w:r>
          </w:p>
        </w:tc>
      </w:tr>
      <w:tr w:rsidR="00DA25FA" w14:paraId="46F0B8E5" w14:textId="77777777" w:rsidTr="00057A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95C238"/>
            <w:vAlign w:val="center"/>
          </w:tcPr>
          <w:p w14:paraId="2A61912F" w14:textId="77777777" w:rsidR="00DA25FA" w:rsidRPr="00C209E7" w:rsidRDefault="00DA25FA" w:rsidP="003E7314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sz w:val="15"/>
                <w:szCs w:val="24"/>
              </w:rPr>
            </w:pPr>
            <w:r w:rsidRPr="00C209E7">
              <w:rPr>
                <w:b w:val="0"/>
                <w:color w:val="FFFFFF" w:themeColor="background1"/>
                <w:sz w:val="15"/>
                <w:szCs w:val="24"/>
              </w:rPr>
              <w:t>Literacy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07D1B"/>
            <w:vAlign w:val="center"/>
          </w:tcPr>
          <w:p w14:paraId="7C0B9355" w14:textId="4E6E5581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Mathematics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5B2A86"/>
            <w:vAlign w:val="center"/>
          </w:tcPr>
          <w:p w14:paraId="63202D38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Understanding the World</w:t>
            </w:r>
            <w:r w:rsidRPr="00C209E7">
              <w:rPr>
                <w:rFonts w:ascii="Roboto" w:hAnsi="Roboto"/>
                <w:noProof/>
                <w:sz w:val="15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00AE97"/>
            <w:vAlign w:val="center"/>
          </w:tcPr>
          <w:p w14:paraId="6473BB99" w14:textId="77777777" w:rsidR="00DA25FA" w:rsidRPr="00C209E7" w:rsidRDefault="00DA25FA" w:rsidP="003E7314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color w:val="FFFFFF" w:themeColor="background1"/>
                <w:sz w:val="15"/>
                <w:szCs w:val="24"/>
              </w:rPr>
            </w:pPr>
            <w:r w:rsidRPr="00C209E7">
              <w:rPr>
                <w:rFonts w:ascii="Roboto" w:hAnsi="Roboto"/>
                <w:color w:val="FFFFFF" w:themeColor="background1"/>
                <w:sz w:val="15"/>
                <w:szCs w:val="24"/>
              </w:rPr>
              <w:t>Expressive Arts and Design</w:t>
            </w:r>
          </w:p>
        </w:tc>
      </w:tr>
      <w:tr w:rsidR="00DA25FA" w14:paraId="5D61ABC3" w14:textId="77777777" w:rsidTr="00057A98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E4F0D7" w:themeFill="accent4" w:themeFillTint="33"/>
            <w:tcMar>
              <w:top w:w="113" w:type="dxa"/>
              <w:bottom w:w="57" w:type="dxa"/>
              <w:right w:w="108" w:type="dxa"/>
            </w:tcMar>
          </w:tcPr>
          <w:p w14:paraId="3C373CCF" w14:textId="5FA389DD" w:rsidR="00E453E1" w:rsidRPr="00C209E7" w:rsidRDefault="00E453E1" w:rsidP="004C5FB5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</w:t>
            </w:r>
            <w:proofErr w:type="spellStart"/>
            <w:r w:rsidRPr="00C209E7">
              <w:rPr>
                <w:b w:val="0"/>
                <w:sz w:val="15"/>
                <w:szCs w:val="17"/>
              </w:rPr>
              <w:t>Doh</w:t>
            </w:r>
            <w:proofErr w:type="spellEnd"/>
            <w:r w:rsidRPr="00C209E7">
              <w:rPr>
                <w:b w:val="0"/>
                <w:sz w:val="15"/>
                <w:szCs w:val="17"/>
              </w:rPr>
              <w:t xml:space="preserve"> disco</w:t>
            </w:r>
            <w:r w:rsidR="004C5FB5">
              <w:rPr>
                <w:b w:val="0"/>
                <w:sz w:val="15"/>
                <w:szCs w:val="17"/>
              </w:rPr>
              <w:t xml:space="preserve"> to Christmas songs making own actions</w:t>
            </w:r>
          </w:p>
          <w:p w14:paraId="4A02A94D" w14:textId="2391ADCC" w:rsidR="008D1CDD" w:rsidRPr="00C209E7" w:rsidRDefault="008D1CDD" w:rsidP="00E453E1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 w:rsidRPr="00C209E7">
              <w:rPr>
                <w:b w:val="0"/>
                <w:sz w:val="15"/>
                <w:szCs w:val="17"/>
              </w:rPr>
              <w:t>-</w:t>
            </w:r>
            <w:r w:rsidR="004C5FB5">
              <w:rPr>
                <w:b w:val="0"/>
                <w:sz w:val="15"/>
                <w:szCs w:val="17"/>
              </w:rPr>
              <w:t xml:space="preserve">Mark make – fireworks following instructions in where to start letters. </w:t>
            </w:r>
          </w:p>
          <w:p w14:paraId="627A740B" w14:textId="71078EAF" w:rsidR="00B2258F" w:rsidRPr="00C209E7" w:rsidRDefault="004C5FB5" w:rsidP="008D1CDD">
            <w:pPr>
              <w:pStyle w:val="Bullets-Twinkl"/>
              <w:numPr>
                <w:ilvl w:val="0"/>
                <w:numId w:val="0"/>
              </w:numPr>
              <w:ind w:left="170"/>
              <w:rPr>
                <w:b w:val="0"/>
                <w:sz w:val="15"/>
                <w:szCs w:val="17"/>
              </w:rPr>
            </w:pPr>
            <w:r>
              <w:rPr>
                <w:b w:val="0"/>
                <w:sz w:val="15"/>
                <w:szCs w:val="17"/>
              </w:rPr>
              <w:t>-Capital letters for names Christmas party invites.</w:t>
            </w:r>
          </w:p>
        </w:tc>
        <w:tc>
          <w:tcPr>
            <w:tcW w:w="3686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BE6D6" w:themeFill="accent2" w:themeFillTint="33"/>
            <w:tcMar>
              <w:top w:w="113" w:type="dxa"/>
              <w:bottom w:w="57" w:type="dxa"/>
              <w:right w:w="108" w:type="dxa"/>
            </w:tcMar>
          </w:tcPr>
          <w:p w14:paraId="45541D08" w14:textId="0077C3B3" w:rsidR="00DA25FA" w:rsidRPr="00C209E7" w:rsidRDefault="00B2258F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 xml:space="preserve">Using shapes to create the </w:t>
            </w:r>
            <w:r w:rsidR="00C6254A">
              <w:rPr>
                <w:sz w:val="15"/>
                <w:szCs w:val="17"/>
              </w:rPr>
              <w:t>festive objects.</w:t>
            </w:r>
          </w:p>
          <w:p w14:paraId="4D45C80B" w14:textId="4187F5DA" w:rsidR="00B2258F" w:rsidRDefault="004C5FB5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Count 10 objects to decorate a tree</w:t>
            </w:r>
          </w:p>
          <w:p w14:paraId="17EF83A4" w14:textId="2F322ADB" w:rsidR="004C5FB5" w:rsidRDefault="004C5FB5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Dice rolling movement dancing to music.</w:t>
            </w:r>
          </w:p>
          <w:p w14:paraId="32A2CE74" w14:textId="05C38564" w:rsidR="004C5FB5" w:rsidRPr="00C209E7" w:rsidRDefault="004C5FB5" w:rsidP="00B2258F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Count in 10’s for fireworks to go bang.</w:t>
            </w:r>
          </w:p>
          <w:p w14:paraId="48DE3DAD" w14:textId="2A4D2130" w:rsidR="008D1CDD" w:rsidRPr="00C6254A" w:rsidRDefault="00166D08" w:rsidP="00C6254A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Length</w:t>
            </w:r>
            <w:r w:rsidR="004C5FB5">
              <w:rPr>
                <w:sz w:val="15"/>
                <w:szCs w:val="17"/>
              </w:rPr>
              <w:t xml:space="preserve"> – present ordering </w:t>
            </w:r>
          </w:p>
        </w:tc>
        <w:tc>
          <w:tcPr>
            <w:tcW w:w="4110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E9DBF2" w:themeFill="accent6" w:themeFillTint="33"/>
            <w:tcMar>
              <w:top w:w="113" w:type="dxa"/>
              <w:bottom w:w="57" w:type="dxa"/>
              <w:right w:w="108" w:type="dxa"/>
            </w:tcMar>
          </w:tcPr>
          <w:p w14:paraId="2865CFDE" w14:textId="1210508F" w:rsidR="008D1CDD" w:rsidRPr="00C209E7" w:rsidRDefault="008D1CDD" w:rsidP="00DF7374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Family photos</w:t>
            </w:r>
            <w:r w:rsidR="00C6254A">
              <w:rPr>
                <w:sz w:val="15"/>
                <w:szCs w:val="17"/>
              </w:rPr>
              <w:t>- looking at own celebrations</w:t>
            </w:r>
            <w:r w:rsidR="00166D08">
              <w:rPr>
                <w:sz w:val="15"/>
                <w:szCs w:val="17"/>
              </w:rPr>
              <w:t>- past and present</w:t>
            </w:r>
          </w:p>
          <w:p w14:paraId="417F4B57" w14:textId="7C6D0092" w:rsidR="00E453E1" w:rsidRDefault="008D1CDD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C209E7">
              <w:rPr>
                <w:sz w:val="15"/>
                <w:szCs w:val="17"/>
              </w:rPr>
              <w:t>Senses outside</w:t>
            </w:r>
            <w:r w:rsidR="00C209E7">
              <w:rPr>
                <w:sz w:val="15"/>
                <w:szCs w:val="17"/>
              </w:rPr>
              <w:t xml:space="preserve"> our local environment and place we live</w:t>
            </w:r>
            <w:r w:rsidR="00C6254A">
              <w:rPr>
                <w:sz w:val="15"/>
                <w:szCs w:val="17"/>
              </w:rPr>
              <w:t>- looking at seasonal changes.</w:t>
            </w:r>
          </w:p>
          <w:p w14:paraId="7CBBDC4B" w14:textId="6AB7992F" w:rsidR="00C6254A" w:rsidRDefault="00C6254A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 xml:space="preserve">Celebrations of others </w:t>
            </w:r>
            <w:r w:rsidR="00166D08">
              <w:rPr>
                <w:sz w:val="15"/>
                <w:szCs w:val="17"/>
              </w:rPr>
              <w:t>–</w:t>
            </w:r>
            <w:r>
              <w:rPr>
                <w:sz w:val="15"/>
                <w:szCs w:val="17"/>
              </w:rPr>
              <w:t xml:space="preserve"> Diwali</w:t>
            </w:r>
            <w:r w:rsidR="00166D08">
              <w:rPr>
                <w:sz w:val="15"/>
                <w:szCs w:val="17"/>
              </w:rPr>
              <w:t>- questions and places of worship.</w:t>
            </w:r>
          </w:p>
          <w:p w14:paraId="683A542B" w14:textId="77777777" w:rsidR="00C6254A" w:rsidRDefault="004C5FB5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 xml:space="preserve">Write </w:t>
            </w:r>
            <w:r w:rsidR="00166D08">
              <w:rPr>
                <w:sz w:val="15"/>
                <w:szCs w:val="17"/>
              </w:rPr>
              <w:t>Christmas</w:t>
            </w:r>
            <w:r>
              <w:rPr>
                <w:sz w:val="15"/>
                <w:szCs w:val="17"/>
              </w:rPr>
              <w:t xml:space="preserve"> cards for staff </w:t>
            </w:r>
            <w:r w:rsidR="00166D08">
              <w:rPr>
                <w:sz w:val="15"/>
                <w:szCs w:val="17"/>
              </w:rPr>
              <w:t>members</w:t>
            </w:r>
            <w:r>
              <w:rPr>
                <w:sz w:val="15"/>
                <w:szCs w:val="17"/>
              </w:rPr>
              <w:t xml:space="preserve"> saying thank you.</w:t>
            </w:r>
          </w:p>
          <w:p w14:paraId="6A10306D" w14:textId="48998D5B" w:rsidR="00166D08" w:rsidRPr="00C209E7" w:rsidRDefault="00166D08" w:rsidP="008D1CDD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Where I live and where Santa will visit.</w:t>
            </w:r>
          </w:p>
        </w:tc>
        <w:tc>
          <w:tcPr>
            <w:tcW w:w="4395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DDFFFA"/>
            <w:tcMar>
              <w:top w:w="113" w:type="dxa"/>
              <w:bottom w:w="57" w:type="dxa"/>
              <w:right w:w="108" w:type="dxa"/>
            </w:tcMar>
          </w:tcPr>
          <w:p w14:paraId="5CED3B0E" w14:textId="77777777" w:rsidR="008D1CDD" w:rsidRDefault="00166D08" w:rsidP="00C209E7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Create team art work- wreaths</w:t>
            </w:r>
          </w:p>
          <w:p w14:paraId="6ED57789" w14:textId="2B2DFE59" w:rsidR="00166D08" w:rsidRDefault="00166D08" w:rsidP="00C209E7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Nativity performance sing and dance in tune and in sequence.</w:t>
            </w:r>
          </w:p>
          <w:p w14:paraId="16EB567D" w14:textId="3075A5AE" w:rsidR="00166D08" w:rsidRPr="00C209E7" w:rsidRDefault="00166D08" w:rsidP="00C209E7">
            <w:pPr>
              <w:pStyle w:val="Bullets-Twink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5"/>
                <w:szCs w:val="17"/>
              </w:rPr>
            </w:pPr>
            <w:r>
              <w:rPr>
                <w:sz w:val="15"/>
                <w:szCs w:val="17"/>
              </w:rPr>
              <w:t>Watch a show and discuss it.</w:t>
            </w:r>
          </w:p>
        </w:tc>
      </w:tr>
    </w:tbl>
    <w:p w14:paraId="5E725D58" w14:textId="62A0E81F" w:rsidR="00B2258F" w:rsidRDefault="004C5FB5" w:rsidP="00DF0650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t>Vut out</w:t>
      </w:r>
      <w:r w:rsidR="00231817">
        <w:rPr>
          <w:noProof/>
          <w:sz w:val="2"/>
          <w:szCs w:val="2"/>
        </w:rPr>
        <w:br w:type="textWrapping" w:clear="all"/>
      </w:r>
      <w:r w:rsidR="00DF7374">
        <w:rPr>
          <w:sz w:val="2"/>
          <w:szCs w:val="2"/>
        </w:rPr>
        <w:t>Wee</w:t>
      </w:r>
    </w:p>
    <w:p w14:paraId="4F7E666A" w14:textId="464F341A" w:rsidR="00B2258F" w:rsidRDefault="00181291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2A1A20" wp14:editId="64F006A4">
                <wp:simplePos x="0" y="0"/>
                <wp:positionH relativeFrom="margin">
                  <wp:align>right</wp:align>
                </wp:positionH>
                <wp:positionV relativeFrom="paragraph">
                  <wp:posOffset>3441700</wp:posOffset>
                </wp:positionV>
                <wp:extent cx="2717800" cy="1805940"/>
                <wp:effectExtent l="0" t="0" r="2540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0ACE" w14:textId="5A87EB2D" w:rsidR="00DF7374" w:rsidRDefault="00B2258F" w:rsidP="00DF7374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Autumn</w:t>
                            </w:r>
                            <w:r w:rsidR="00DF7374"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2 </w:t>
                            </w: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phonics progression:</w:t>
                            </w:r>
                          </w:p>
                          <w:p w14:paraId="6EEF24B1" w14:textId="77777777" w:rsidR="00C70D67" w:rsidRDefault="00C70D67" w:rsidP="00C70D6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Phase3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j,v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,w,x,y,z,zz,qu,ch,sh,th,ng,ai,ee,igh,oa,oo,ar,or,ur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14:paraId="19FA3D16" w14:textId="1C511DC1" w:rsidR="00DF7374" w:rsidRPr="00181291" w:rsidRDefault="00DF7374" w:rsidP="00C70D6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Words ending in</w:t>
                            </w:r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>ing</w:t>
                            </w:r>
                            <w:proofErr w:type="spellEnd"/>
                          </w:p>
                          <w:p w14:paraId="56422D88" w14:textId="6B24F851" w:rsidR="00DF7374" w:rsidRPr="00181291" w:rsidRDefault="00DF7374" w:rsidP="00DF737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spellStart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Trickyword</w:t>
                            </w:r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>s</w:t>
                            </w:r>
                            <w:proofErr w:type="spellEnd"/>
                            <w:proofErr w:type="gramStart"/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>:</w:t>
                            </w: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:</w:t>
                            </w:r>
                            <w:proofErr w:type="gramEnd"/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>go,me,we,be,he,she,was,you,they</w:t>
                            </w:r>
                            <w:proofErr w:type="spellEnd"/>
                            <w:r w:rsidR="00C70D6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and all.</w:t>
                            </w:r>
                          </w:p>
                          <w:p w14:paraId="198F8D2B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  <w:p w14:paraId="332769F0" w14:textId="77777777" w:rsidR="00B2258F" w:rsidRPr="00DF7374" w:rsidRDefault="00B2258F" w:rsidP="00B2258F">
                            <w:pPr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A1A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.8pt;margin-top:271pt;width:214pt;height:142.2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">
                <v:textbox>
                  <w:txbxContent>
                    <w:p w14:paraId="7B950ACE" w14:textId="5A87EB2D" w:rsidR="00DF7374" w:rsidRDefault="00B2258F" w:rsidP="00DF7374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Autumn</w:t>
                      </w:r>
                      <w:r w:rsidR="00DF7374" w:rsidRPr="00181291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C70D67">
                        <w:rPr>
                          <w:rFonts w:ascii="Comic Sans MS" w:hAnsi="Comic Sans MS"/>
                          <w:sz w:val="20"/>
                        </w:rPr>
                        <w:t xml:space="preserve">2 </w:t>
                      </w:r>
                      <w:r w:rsidRPr="00181291">
                        <w:rPr>
                          <w:rFonts w:ascii="Comic Sans MS" w:hAnsi="Comic Sans MS"/>
                          <w:sz w:val="20"/>
                        </w:rPr>
                        <w:t>phonics progression:</w:t>
                      </w:r>
                    </w:p>
                    <w:p w14:paraId="6EEF24B1" w14:textId="77777777" w:rsidR="00C70D67" w:rsidRDefault="00C70D67" w:rsidP="00C70D67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Phase3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j,v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>,w,x,y,z,zz,qu,ch,sh,th,ng,ai,ee,igh,oa,oo,ar,or,ur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14:paraId="19FA3D16" w14:textId="1C511DC1" w:rsidR="00DF7374" w:rsidRPr="00181291" w:rsidRDefault="00DF7374" w:rsidP="00C70D67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>Words ending in</w:t>
                      </w:r>
                      <w:r w:rsidR="00C70D67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 w:rsidR="00C70D67">
                        <w:rPr>
                          <w:rFonts w:ascii="Comic Sans MS" w:hAnsi="Comic Sans MS"/>
                          <w:sz w:val="20"/>
                        </w:rPr>
                        <w:t>ing</w:t>
                      </w:r>
                      <w:proofErr w:type="spellEnd"/>
                    </w:p>
                    <w:p w14:paraId="56422D88" w14:textId="6B24F851" w:rsidR="00DF7374" w:rsidRPr="00181291" w:rsidRDefault="00DF7374" w:rsidP="00DF7374">
                      <w:pPr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proofErr w:type="spellStart"/>
                      <w:r w:rsidRPr="00181291">
                        <w:rPr>
                          <w:rFonts w:ascii="Comic Sans MS" w:hAnsi="Comic Sans MS"/>
                          <w:sz w:val="20"/>
                        </w:rPr>
                        <w:t>Trickyword</w:t>
                      </w:r>
                      <w:r w:rsidR="00C70D67">
                        <w:rPr>
                          <w:rFonts w:ascii="Comic Sans MS" w:hAnsi="Comic Sans MS"/>
                          <w:sz w:val="20"/>
                        </w:rPr>
                        <w:t>s</w:t>
                      </w:r>
                      <w:proofErr w:type="spellEnd"/>
                      <w:proofErr w:type="gramStart"/>
                      <w:r w:rsidR="00C70D67">
                        <w:rPr>
                          <w:rFonts w:ascii="Comic Sans MS" w:hAnsi="Comic Sans MS"/>
                          <w:sz w:val="20"/>
                        </w:rPr>
                        <w:t>:</w:t>
                      </w: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 :</w:t>
                      </w:r>
                      <w:proofErr w:type="gramEnd"/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 w:rsidR="00C70D67">
                        <w:rPr>
                          <w:rFonts w:ascii="Comic Sans MS" w:hAnsi="Comic Sans MS"/>
                          <w:sz w:val="20"/>
                        </w:rPr>
                        <w:t>go,me,we,be,he,she,was,you,they</w:t>
                      </w:r>
                      <w:proofErr w:type="spellEnd"/>
                      <w:r w:rsidR="00C70D67">
                        <w:rPr>
                          <w:rFonts w:ascii="Comic Sans MS" w:hAnsi="Comic Sans MS"/>
                          <w:sz w:val="20"/>
                        </w:rPr>
                        <w:t xml:space="preserve"> and all.</w:t>
                      </w:r>
                    </w:p>
                    <w:p w14:paraId="198F8D2B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  <w:p w14:paraId="332769F0" w14:textId="77777777" w:rsidR="00B2258F" w:rsidRPr="00DF7374" w:rsidRDefault="00B2258F" w:rsidP="00B2258F">
                      <w:pPr>
                        <w:rPr>
                          <w:sz w:val="3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72765E" wp14:editId="33B79678">
                <wp:simplePos x="0" y="0"/>
                <wp:positionH relativeFrom="column">
                  <wp:posOffset>97155</wp:posOffset>
                </wp:positionH>
                <wp:positionV relativeFrom="paragraph">
                  <wp:posOffset>3438525</wp:posOffset>
                </wp:positionV>
                <wp:extent cx="2228850" cy="12357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B484" w14:textId="107758A5" w:rsidR="00B2258F" w:rsidRDefault="00B2258F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Open the door</w:t>
                            </w:r>
                            <w:r w:rsidR="00C6254A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4D9071B4" w14:textId="0ED2986B" w:rsidR="00C6254A" w:rsidRDefault="00C6254A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Christmas Party</w:t>
                            </w:r>
                          </w:p>
                          <w:p w14:paraId="402E03DB" w14:textId="7FB9E45A" w:rsidR="00C6254A" w:rsidRPr="00DF7374" w:rsidRDefault="00C6254A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19-12-24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65E" id="_x0000_s1027" type="#_x0000_t202" style="position:absolute;left:0;text-align:left;margin-left:7.65pt;margin-top:270.75pt;width:175.5pt;height:9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">
                <v:textbox>
                  <w:txbxContent>
                    <w:p w14:paraId="4853B484" w14:textId="107758A5" w:rsidR="00B2258F" w:rsidRDefault="00B2258F" w:rsidP="00C6254A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Open the door</w:t>
                      </w:r>
                      <w:r w:rsidR="00C6254A">
                        <w:rPr>
                          <w:sz w:val="22"/>
                          <w:szCs w:val="22"/>
                        </w:rPr>
                        <w:t>s</w:t>
                      </w:r>
                    </w:p>
                    <w:p w14:paraId="4D9071B4" w14:textId="0ED2986B" w:rsidR="00C6254A" w:rsidRDefault="00C6254A" w:rsidP="00C625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Christmas Party</w:t>
                      </w:r>
                    </w:p>
                    <w:p w14:paraId="402E03DB" w14:textId="7FB9E45A" w:rsidR="00C6254A" w:rsidRPr="00DF7374" w:rsidRDefault="00C6254A" w:rsidP="00C625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19-12-24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7A516D" w14:textId="678E9B7D" w:rsidR="00B8626B" w:rsidRPr="00DF0650" w:rsidRDefault="00166D08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11EB3A" wp14:editId="493A0EE9">
                <wp:simplePos x="0" y="0"/>
                <wp:positionH relativeFrom="column">
                  <wp:posOffset>211455</wp:posOffset>
                </wp:positionH>
                <wp:positionV relativeFrom="paragraph">
                  <wp:posOffset>5805170</wp:posOffset>
                </wp:positionV>
                <wp:extent cx="4800600" cy="36576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AC2EC" w14:textId="6E370718" w:rsidR="00DF7374" w:rsidRDefault="00181291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</w:t>
                            </w:r>
                            <w:r w:rsidR="00DF7374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C6254A">
                              <w:rPr>
                                <w:sz w:val="22"/>
                                <w:szCs w:val="22"/>
                              </w:rPr>
                              <w:t xml:space="preserve">Nativity                                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 xml:space="preserve">PHSE: </w:t>
                            </w:r>
                            <w:proofErr w:type="spellStart"/>
                            <w:r w:rsidR="00C6254A">
                              <w:rPr>
                                <w:sz w:val="22"/>
                                <w:szCs w:val="22"/>
                              </w:rPr>
                              <w:t>Self image</w:t>
                            </w:r>
                            <w:proofErr w:type="spellEnd"/>
                            <w:r w:rsidR="00C6254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0D67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DF7374">
                              <w:rPr>
                                <w:sz w:val="22"/>
                                <w:szCs w:val="22"/>
                              </w:rPr>
                              <w:t>Music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254A">
                              <w:rPr>
                                <w:sz w:val="22"/>
                                <w:szCs w:val="22"/>
                              </w:rPr>
                              <w:t>Nativ</w:t>
                            </w:r>
                            <w:r w:rsidR="00166D08">
                              <w:rPr>
                                <w:sz w:val="22"/>
                                <w:szCs w:val="22"/>
                              </w:rPr>
                              <w:t>it</w:t>
                            </w:r>
                            <w:r w:rsidR="00C6254A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="00A87C26">
                              <w:rPr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</w:p>
                          <w:p w14:paraId="23DD17C8" w14:textId="7F15C274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FB5D94" w14:textId="77777777" w:rsidR="00A87C26" w:rsidRDefault="00A87C26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1E453" w14:textId="77777777" w:rsidR="00181291" w:rsidRDefault="00181291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1641F6" w14:textId="77777777" w:rsidR="00DF7374" w:rsidRPr="00DF7374" w:rsidRDefault="00DF7374" w:rsidP="00DF73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EB3A" id="_x0000_s1028" type="#_x0000_t202" style="position:absolute;left:0;text-align:left;margin-left:16.65pt;margin-top:457.1pt;width:378pt;height:28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">
                <v:textbox>
                  <w:txbxContent>
                    <w:p w14:paraId="172AC2EC" w14:textId="6E370718" w:rsidR="00DF7374" w:rsidRDefault="00181291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RE</w:t>
                      </w:r>
                      <w:r w:rsidR="00DF7374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C6254A">
                        <w:rPr>
                          <w:sz w:val="22"/>
                          <w:szCs w:val="22"/>
                        </w:rPr>
                        <w:t xml:space="preserve">Nativity                                </w:t>
                      </w:r>
                      <w:r w:rsidR="00A87C26">
                        <w:rPr>
                          <w:sz w:val="22"/>
                          <w:szCs w:val="22"/>
                        </w:rPr>
                        <w:t xml:space="preserve">PHSE: </w:t>
                      </w:r>
                      <w:proofErr w:type="spellStart"/>
                      <w:r w:rsidR="00C6254A">
                        <w:rPr>
                          <w:sz w:val="22"/>
                          <w:szCs w:val="22"/>
                        </w:rPr>
                        <w:t>Self image</w:t>
                      </w:r>
                      <w:proofErr w:type="spellEnd"/>
                      <w:r w:rsidR="00C6254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70D67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="00DF7374">
                        <w:rPr>
                          <w:sz w:val="22"/>
                          <w:szCs w:val="22"/>
                        </w:rPr>
                        <w:t>Music</w:t>
                      </w:r>
                      <w:r>
                        <w:rPr>
                          <w:sz w:val="22"/>
                          <w:szCs w:val="22"/>
                        </w:rPr>
                        <w:t>:</w:t>
                      </w:r>
                      <w:r w:rsidR="00A87C2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6254A">
                        <w:rPr>
                          <w:sz w:val="22"/>
                          <w:szCs w:val="22"/>
                        </w:rPr>
                        <w:t>Nativ</w:t>
                      </w:r>
                      <w:r w:rsidR="00166D08">
                        <w:rPr>
                          <w:sz w:val="22"/>
                          <w:szCs w:val="22"/>
                        </w:rPr>
                        <w:t>it</w:t>
                      </w:r>
                      <w:r w:rsidR="00C6254A">
                        <w:rPr>
                          <w:sz w:val="22"/>
                          <w:szCs w:val="22"/>
                        </w:rPr>
                        <w:t>y</w:t>
                      </w:r>
                      <w:r w:rsidR="00A87C26">
                        <w:rPr>
                          <w:sz w:val="22"/>
                          <w:szCs w:val="22"/>
                        </w:rPr>
                        <w:t xml:space="preserve">                          </w:t>
                      </w:r>
                    </w:p>
                    <w:p w14:paraId="23DD17C8" w14:textId="7F15C274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FB5D94" w14:textId="77777777" w:rsidR="00A87C26" w:rsidRDefault="00A87C26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91E453" w14:textId="77777777" w:rsidR="00181291" w:rsidRDefault="00181291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1641F6" w14:textId="77777777" w:rsidR="00DF7374" w:rsidRPr="00DF7374" w:rsidRDefault="00DF7374" w:rsidP="00DF73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89D091" wp14:editId="68EDCA4E">
                <wp:simplePos x="0" y="0"/>
                <wp:positionH relativeFrom="column">
                  <wp:posOffset>2440305</wp:posOffset>
                </wp:positionH>
                <wp:positionV relativeFrom="paragraph">
                  <wp:posOffset>3319145</wp:posOffset>
                </wp:positionV>
                <wp:extent cx="2308860" cy="169545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BBCC" w14:textId="77777777" w:rsidR="00B64835" w:rsidRDefault="00B2258F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 xml:space="preserve">English key </w:t>
                            </w:r>
                            <w:r w:rsidRPr="00B64835">
                              <w:rPr>
                                <w:rFonts w:ascii="Comic Sans MS" w:hAnsi="Comic Sans MS"/>
                                <w:sz w:val="32"/>
                              </w:rPr>
                              <w:t>texts:</w:t>
                            </w:r>
                          </w:p>
                          <w:p w14:paraId="559DB97E" w14:textId="31A334C9" w:rsidR="00B2258F" w:rsidRPr="00B64835" w:rsidRDefault="00C6254A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Hallibut Jackson</w:t>
                            </w:r>
                          </w:p>
                          <w:p w14:paraId="507A972F" w14:textId="4F29E062" w:rsidR="00A4486F" w:rsidRPr="002733F2" w:rsidRDefault="00C6254A" w:rsidP="00B2258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Oi Frog</w:t>
                            </w:r>
                          </w:p>
                          <w:p w14:paraId="5C966BAE" w14:textId="11ADDDA9" w:rsidR="00B2258F" w:rsidRDefault="00B2258F" w:rsidP="00B2258F"/>
                          <w:p w14:paraId="47C0FF81" w14:textId="5216D406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D091" id="_x0000_s1029" type="#_x0000_t202" style="position:absolute;left:0;text-align:left;margin-left:192.15pt;margin-top:261.35pt;width:181.8pt;height:133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1CJwIAAEwEAAAOAAAAZHJzL2Uyb0RvYy54bWysVNuO2yAQfa/Uf0C8N3aySZp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">
                <v:textbox>
                  <w:txbxContent>
                    <w:p w14:paraId="4155BBCC" w14:textId="77777777" w:rsidR="00B64835" w:rsidRDefault="00B2258F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 xml:space="preserve">English key </w:t>
                      </w:r>
                      <w:r w:rsidRPr="00B64835">
                        <w:rPr>
                          <w:rFonts w:ascii="Comic Sans MS" w:hAnsi="Comic Sans MS"/>
                          <w:sz w:val="32"/>
                        </w:rPr>
                        <w:t>texts:</w:t>
                      </w:r>
                    </w:p>
                    <w:p w14:paraId="559DB97E" w14:textId="31A334C9" w:rsidR="00B2258F" w:rsidRPr="00B64835" w:rsidRDefault="00C6254A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t>Hallibut Jackson</w:t>
                      </w:r>
                    </w:p>
                    <w:p w14:paraId="507A972F" w14:textId="4F29E062" w:rsidR="00A4486F" w:rsidRPr="002733F2" w:rsidRDefault="00C6254A" w:rsidP="00B2258F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t>Oi Frog</w:t>
                      </w:r>
                    </w:p>
                    <w:p w14:paraId="5C966BAE" w14:textId="11ADDDA9" w:rsidR="00B2258F" w:rsidRDefault="00B2258F" w:rsidP="00B2258F"/>
                    <w:p w14:paraId="47C0FF81" w14:textId="5216D406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81291"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DC2CAA" wp14:editId="68FEE125">
                <wp:simplePos x="0" y="0"/>
                <wp:positionH relativeFrom="column">
                  <wp:posOffset>4850130</wp:posOffset>
                </wp:positionH>
                <wp:positionV relativeFrom="paragraph">
                  <wp:posOffset>3319145</wp:posOffset>
                </wp:positionV>
                <wp:extent cx="2308860" cy="17145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1C98" w14:textId="6FA223B9" w:rsidR="00B2258F" w:rsidRPr="00181291" w:rsidRDefault="00A4486F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NCETM Maths</w:t>
                            </w:r>
                            <w:r w:rsidR="00B2258F" w:rsidRPr="00181291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14:paraId="06605A10" w14:textId="638D6380" w:rsidR="003B3440" w:rsidRPr="00181291" w:rsidRDefault="003B3440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Number blocks</w:t>
                            </w:r>
                          </w:p>
                          <w:p w14:paraId="7AB13231" w14:textId="52C30F1E" w:rsidR="00DF7374" w:rsidRDefault="003B3440" w:rsidP="00B2258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7C5E5" wp14:editId="6CE91037">
                                  <wp:extent cx="2117090" cy="244475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2D60D" w14:textId="77777777" w:rsidR="00B2258F" w:rsidRDefault="00B2258F" w:rsidP="00B2258F"/>
                          <w:p w14:paraId="630A7A9A" w14:textId="77777777" w:rsidR="00B2258F" w:rsidRDefault="00B2258F" w:rsidP="00B2258F"/>
                          <w:p w14:paraId="240E4388" w14:textId="77777777" w:rsidR="00B2258F" w:rsidRDefault="00B2258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2CAA" id="_x0000_s1030" type="#_x0000_t202" style="position:absolute;left:0;text-align:left;margin-left:381.9pt;margin-top:261.35pt;width:181.8pt;height:1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XoJwIAAEw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">
                <v:textbox>
                  <w:txbxContent>
                    <w:p w14:paraId="38411C98" w14:textId="6FA223B9" w:rsidR="00B2258F" w:rsidRPr="00181291" w:rsidRDefault="00A4486F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NCETM Maths</w:t>
                      </w:r>
                      <w:r w:rsidR="00B2258F" w:rsidRPr="00181291">
                        <w:rPr>
                          <w:rFonts w:ascii="Comic Sans MS" w:hAnsi="Comic Sans MS"/>
                        </w:rPr>
                        <w:t>:</w:t>
                      </w:r>
                    </w:p>
                    <w:p w14:paraId="06605A10" w14:textId="638D6380" w:rsidR="003B3440" w:rsidRPr="00181291" w:rsidRDefault="003B3440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Number blocks</w:t>
                      </w:r>
                    </w:p>
                    <w:p w14:paraId="7AB13231" w14:textId="52C30F1E" w:rsidR="00DF7374" w:rsidRDefault="003B3440" w:rsidP="00B2258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7C5E5" wp14:editId="6CE91037">
                            <wp:extent cx="2117090" cy="244475"/>
                            <wp:effectExtent l="0" t="0" r="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2D60D" w14:textId="77777777" w:rsidR="00B2258F" w:rsidRDefault="00B2258F" w:rsidP="00B2258F"/>
                    <w:p w14:paraId="630A7A9A" w14:textId="77777777" w:rsidR="00B2258F" w:rsidRDefault="00B2258F" w:rsidP="00B2258F"/>
                    <w:p w14:paraId="240E4388" w14:textId="77777777" w:rsidR="00B2258F" w:rsidRDefault="00B2258F" w:rsidP="00B2258F"/>
                  </w:txbxContent>
                </v:textbox>
                <w10:wrap type="square"/>
              </v:shape>
            </w:pict>
          </mc:Fallback>
        </mc:AlternateContent>
      </w:r>
      <w:r w:rsidR="00150E1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EBEC7" wp14:editId="0869B4FC">
                <wp:simplePos x="0" y="0"/>
                <wp:positionH relativeFrom="column">
                  <wp:posOffset>4928102</wp:posOffset>
                </wp:positionH>
                <wp:positionV relativeFrom="paragraph">
                  <wp:posOffset>-6400446</wp:posOffset>
                </wp:positionV>
                <wp:extent cx="5305425" cy="2105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2105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B5282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Replace title (keep title and footer pink)</w:t>
                            </w:r>
                          </w:p>
                          <w:p w14:paraId="1C0922BD" w14:textId="77777777" w:rsid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Change images to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pngs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relevant to new topic</w:t>
                            </w:r>
                          </w:p>
                          <w:p w14:paraId="25867A83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Keep the headers and colours as they are (they use the EYFS specific colours for the areas of learning)</w:t>
                            </w:r>
                          </w:p>
                          <w:p w14:paraId="3316C2DD" w14:textId="77777777" w:rsidR="00290636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Replace bullet points with text from teacher content. Hyperlinks within the bullet points </w:t>
                            </w:r>
                            <w:r w:rsidR="00DF1AAC"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should be bold, blue and underlined.</w:t>
                            </w:r>
                          </w:p>
                          <w:p w14:paraId="0B3E78DF" w14:textId="77777777" w:rsidR="00DF1AAC" w:rsidRPr="00DF1AAC" w:rsidRDefault="00DF1AAC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Try to keep content to 1 page (ask Lucy if unsure to do this)</w:t>
                            </w:r>
                          </w:p>
                          <w:p w14:paraId="76AFBBA8" w14:textId="77777777" w:rsidR="00290636" w:rsidRPr="00DF1AAC" w:rsidRDefault="00290636" w:rsidP="00DF1A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714" w:hanging="357"/>
                              <w:jc w:val="lef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F1A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Delete this instructions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BEC7" id="Rectangle 1" o:spid="_x0000_s1031" style="position:absolute;left:0;text-align:left;margin-left:388.05pt;margin-top:-503.95pt;width:417.75pt;height:16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" fillcolor="#e34192 [3204]" strokecolor="#e34192 [3204]" strokeweight="1pt">
                <v:textbox>
                  <w:txbxContent>
                    <w:p w14:paraId="5F2B5282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Replace title (keep title and footer pink)</w:t>
                      </w:r>
                    </w:p>
                    <w:p w14:paraId="1C0922BD" w14:textId="77777777" w:rsid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Change images to pngs relevant to new topic</w:t>
                      </w:r>
                    </w:p>
                    <w:p w14:paraId="25867A83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Keep the headers and colours as they are (they use the EYFS specific colours for the areas of learning)</w:t>
                      </w:r>
                    </w:p>
                    <w:p w14:paraId="3316C2DD" w14:textId="77777777" w:rsidR="00290636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Replace bullet points with text from teacher content. Hyperlinks within the bullet points </w:t>
                      </w:r>
                      <w:r w:rsidR="00DF1AAC"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should be bold, blue and underlined.</w:t>
                      </w:r>
                    </w:p>
                    <w:p w14:paraId="0B3E78DF" w14:textId="77777777" w:rsidR="00DF1AAC" w:rsidRPr="00DF1AAC" w:rsidRDefault="00DF1AAC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Try to keep content to 1 page (ask Lucy if unsure to do this)</w:t>
                      </w:r>
                    </w:p>
                    <w:p w14:paraId="76AFBBA8" w14:textId="77777777" w:rsidR="00290636" w:rsidRPr="00DF1AAC" w:rsidRDefault="00290636" w:rsidP="00DF1A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80"/>
                        <w:ind w:left="714" w:hanging="357"/>
                        <w:jc w:val="lef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F1AAC">
                        <w:rPr>
                          <w:color w:val="FFFFFF" w:themeColor="background1"/>
                          <w:sz w:val="24"/>
                          <w:szCs w:val="24"/>
                        </w:rPr>
                        <w:t>Delete this instructions box</w:t>
                      </w:r>
                    </w:p>
                  </w:txbxContent>
                </v:textbox>
              </v:rect>
            </w:pict>
          </mc:Fallback>
        </mc:AlternateContent>
      </w:r>
    </w:p>
    <w:sectPr w:rsidR="00B8626B" w:rsidRPr="00DF0650" w:rsidSect="00AF73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57" w:right="567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CDB46" w14:textId="77777777" w:rsidR="001A604F" w:rsidRDefault="001A604F" w:rsidP="00DD5720">
      <w:r>
        <w:separator/>
      </w:r>
    </w:p>
  </w:endnote>
  <w:endnote w:type="continuationSeparator" w:id="0">
    <w:p w14:paraId="0DDBB28A" w14:textId="77777777" w:rsidR="001A604F" w:rsidRDefault="001A604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A0989D5B-42A3-4852-A297-561066559F57}"/>
    <w:embedBold r:id="rId2" w:fontKey="{350794E8-3B5B-4DCD-930C-A8A54B27DFF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E7052145-7687-4FB3-9D1A-331456788BE9}"/>
    <w:embedBold r:id="rId4" w:fontKey="{A3D00340-DC93-4AA9-811A-CD1BC61038E7}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5" w:fontKey="{F80D0CD9-178D-4AA9-87CE-4F35BF507302}"/>
    <w:embedBold r:id="rId6" w:fontKey="{1CC4FF65-9F24-4FFF-BDF3-3FAAC5F3A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﷽﷽﷽﷽﷽﷽﷽﷽F"/>
    <w:charset w:val="00"/>
    <w:family w:val="swiss"/>
    <w:pitch w:val="variable"/>
    <w:sig w:usb0="80000003" w:usb1="00000002" w:usb2="00000000" w:usb3="00000000" w:csb0="00000001" w:csb1="00000000"/>
    <w:embedRegular r:id="rId7" w:fontKey="{554DCCD5-8B2F-48AF-BC95-661F68393D4F}"/>
    <w:embedBold r:id="rId8" w:fontKey="{11F4B6B5-29A3-4BB9-87A5-2E4E8912349B}"/>
    <w:embedItalic r:id="rId9" w:fontKey="{04E14480-0C30-4000-A942-99ABB601D685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BPreplay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  <w:embedBold r:id="rId10" w:fontKey="{F55B0E1F-2AC9-4FB0-A18B-C045BDB230EA}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88C3EBA-4DCC-4EB5-AEB8-6CB2FE88281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2" w:fontKey="{E509E707-3F61-40F9-8C50-48E563705B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D5926A7-F2D0-4478-93C9-81AC8ACF4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1EB46" w14:textId="77777777" w:rsidR="00166D08" w:rsidRDefault="00166D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84D27" w14:textId="77777777" w:rsidR="00166D08" w:rsidRDefault="00166D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61FF3" w14:textId="77777777" w:rsidR="00166D08" w:rsidRDefault="00166D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07A0" w14:textId="77777777" w:rsidR="001A604F" w:rsidRDefault="001A604F" w:rsidP="00DD5720">
      <w:r>
        <w:separator/>
      </w:r>
    </w:p>
  </w:footnote>
  <w:footnote w:type="continuationSeparator" w:id="0">
    <w:p w14:paraId="00DF5AA6" w14:textId="77777777" w:rsidR="001A604F" w:rsidRDefault="001A604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D43B5" w14:textId="77777777" w:rsidR="00166D08" w:rsidRDefault="00166D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21227" w14:textId="4E42FB20" w:rsidR="00DF7374" w:rsidRDefault="00DF7374" w:rsidP="00DF7374">
    <w:pPr>
      <w:pStyle w:val="Header"/>
    </w:pPr>
    <w:r>
      <w:t xml:space="preserve">Pippin class Autumn </w:t>
    </w:r>
    <w:r w:rsidR="00166D08">
      <w:t>2</w:t>
    </w:r>
    <w:r>
      <w:t xml:space="preserve"> Planning </w:t>
    </w:r>
    <w:r w:rsidR="00C6254A">
      <w:t>4</w:t>
    </w:r>
    <w:r>
      <w:t>.</w:t>
    </w:r>
    <w:r w:rsidR="00C6254A">
      <w:t>11</w:t>
    </w:r>
    <w:r>
      <w:t>.24- 2</w:t>
    </w:r>
    <w:r w:rsidR="00C6254A">
      <w:t>0</w:t>
    </w:r>
    <w:r>
      <w:t>.1</w:t>
    </w:r>
    <w:r w:rsidR="00C6254A">
      <w:t>2</w:t>
    </w:r>
    <w:r>
      <w:t>.24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EBEF4" w14:textId="77777777" w:rsidR="00166D08" w:rsidRDefault="00166D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16E5"/>
    <w:multiLevelType w:val="multilevel"/>
    <w:tmpl w:val="E51AC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271D"/>
    <w:multiLevelType w:val="multilevel"/>
    <w:tmpl w:val="8AE4E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5F7152"/>
    <w:multiLevelType w:val="hybridMultilevel"/>
    <w:tmpl w:val="F5F44C30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BF115F"/>
    <w:multiLevelType w:val="multilevel"/>
    <w:tmpl w:val="2544EF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F904772"/>
    <w:multiLevelType w:val="multilevel"/>
    <w:tmpl w:val="23C83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A8541D"/>
    <w:multiLevelType w:val="multilevel"/>
    <w:tmpl w:val="45F4241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1ED21E0A"/>
    <w:multiLevelType w:val="multilevel"/>
    <w:tmpl w:val="35F2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4F170D"/>
    <w:multiLevelType w:val="multilevel"/>
    <w:tmpl w:val="17E40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3F7823"/>
    <w:multiLevelType w:val="hybridMultilevel"/>
    <w:tmpl w:val="019891F0"/>
    <w:lvl w:ilvl="0" w:tplc="252EE1E8">
      <w:start w:val="14"/>
      <w:numFmt w:val="bullet"/>
      <w:lvlText w:val="-"/>
      <w:lvlJc w:val="left"/>
      <w:pPr>
        <w:ind w:left="720" w:hanging="360"/>
      </w:pPr>
      <w:rPr>
        <w:rFonts w:ascii="Roboto" w:eastAsia="Calibri" w:hAnsi="Roboto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75843"/>
    <w:multiLevelType w:val="multilevel"/>
    <w:tmpl w:val="BC2A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C1C91"/>
    <w:multiLevelType w:val="multilevel"/>
    <w:tmpl w:val="19A8B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181E26"/>
    <w:multiLevelType w:val="multilevel"/>
    <w:tmpl w:val="7EFE4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07B7E07"/>
    <w:multiLevelType w:val="multilevel"/>
    <w:tmpl w:val="49B639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DDE0BA6"/>
    <w:multiLevelType w:val="multilevel"/>
    <w:tmpl w:val="148E0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284ACF"/>
    <w:multiLevelType w:val="multilevel"/>
    <w:tmpl w:val="5BECD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9B00958"/>
    <w:multiLevelType w:val="multilevel"/>
    <w:tmpl w:val="47F4F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BA05C7"/>
    <w:multiLevelType w:val="multilevel"/>
    <w:tmpl w:val="91EE0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9447FC"/>
    <w:multiLevelType w:val="multilevel"/>
    <w:tmpl w:val="833E41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0C0FD2"/>
    <w:multiLevelType w:val="multilevel"/>
    <w:tmpl w:val="36F23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C46BA8"/>
    <w:multiLevelType w:val="multilevel"/>
    <w:tmpl w:val="8F94A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4"/>
  </w:num>
  <w:num w:numId="5">
    <w:abstractNumId w:val="18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16"/>
  </w:num>
  <w:num w:numId="11">
    <w:abstractNumId w:val="7"/>
  </w:num>
  <w:num w:numId="12">
    <w:abstractNumId w:val="9"/>
  </w:num>
  <w:num w:numId="13">
    <w:abstractNumId w:val="21"/>
  </w:num>
  <w:num w:numId="14">
    <w:abstractNumId w:val="0"/>
  </w:num>
  <w:num w:numId="15">
    <w:abstractNumId w:val="20"/>
  </w:num>
  <w:num w:numId="16">
    <w:abstractNumId w:val="15"/>
  </w:num>
  <w:num w:numId="17">
    <w:abstractNumId w:val="6"/>
  </w:num>
  <w:num w:numId="18">
    <w:abstractNumId w:val="17"/>
  </w:num>
  <w:num w:numId="19">
    <w:abstractNumId w:val="5"/>
  </w:num>
  <w:num w:numId="20">
    <w:abstractNumId w:val="3"/>
  </w:num>
  <w:num w:numId="21">
    <w:abstractNumId w:val="13"/>
  </w:num>
  <w:num w:numId="2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B9"/>
    <w:rsid w:val="00013636"/>
    <w:rsid w:val="00025835"/>
    <w:rsid w:val="000326F1"/>
    <w:rsid w:val="0003405A"/>
    <w:rsid w:val="00057A98"/>
    <w:rsid w:val="00067C79"/>
    <w:rsid w:val="000A62E6"/>
    <w:rsid w:val="000A6EA4"/>
    <w:rsid w:val="000B0E37"/>
    <w:rsid w:val="000C114B"/>
    <w:rsid w:val="000D5725"/>
    <w:rsid w:val="000F227B"/>
    <w:rsid w:val="000F259B"/>
    <w:rsid w:val="000F793E"/>
    <w:rsid w:val="00125736"/>
    <w:rsid w:val="00141482"/>
    <w:rsid w:val="00145178"/>
    <w:rsid w:val="00150E15"/>
    <w:rsid w:val="00155A3B"/>
    <w:rsid w:val="00156744"/>
    <w:rsid w:val="00166D08"/>
    <w:rsid w:val="00167A8B"/>
    <w:rsid w:val="00173124"/>
    <w:rsid w:val="00175219"/>
    <w:rsid w:val="00181291"/>
    <w:rsid w:val="00190479"/>
    <w:rsid w:val="001A604F"/>
    <w:rsid w:val="001A77E0"/>
    <w:rsid w:val="001B3216"/>
    <w:rsid w:val="001B7D7D"/>
    <w:rsid w:val="001D35E8"/>
    <w:rsid w:val="001E4525"/>
    <w:rsid w:val="00201EA3"/>
    <w:rsid w:val="00203470"/>
    <w:rsid w:val="00212AF5"/>
    <w:rsid w:val="00231699"/>
    <w:rsid w:val="00231817"/>
    <w:rsid w:val="00254D95"/>
    <w:rsid w:val="00266B69"/>
    <w:rsid w:val="002733F2"/>
    <w:rsid w:val="00283D04"/>
    <w:rsid w:val="00290636"/>
    <w:rsid w:val="002975B4"/>
    <w:rsid w:val="002B0871"/>
    <w:rsid w:val="002C031A"/>
    <w:rsid w:val="002F38BC"/>
    <w:rsid w:val="002F4353"/>
    <w:rsid w:val="003118CF"/>
    <w:rsid w:val="00320420"/>
    <w:rsid w:val="00326698"/>
    <w:rsid w:val="00330757"/>
    <w:rsid w:val="00344899"/>
    <w:rsid w:val="00364883"/>
    <w:rsid w:val="00383A07"/>
    <w:rsid w:val="0038624E"/>
    <w:rsid w:val="00390382"/>
    <w:rsid w:val="00391C59"/>
    <w:rsid w:val="003A6A65"/>
    <w:rsid w:val="003B3440"/>
    <w:rsid w:val="003C0267"/>
    <w:rsid w:val="003D26A6"/>
    <w:rsid w:val="003E7314"/>
    <w:rsid w:val="003F1EE9"/>
    <w:rsid w:val="004104F7"/>
    <w:rsid w:val="00411653"/>
    <w:rsid w:val="00412284"/>
    <w:rsid w:val="004144C0"/>
    <w:rsid w:val="00415A9E"/>
    <w:rsid w:val="00454054"/>
    <w:rsid w:val="004A4DBC"/>
    <w:rsid w:val="004A751C"/>
    <w:rsid w:val="004C416A"/>
    <w:rsid w:val="004C5FB5"/>
    <w:rsid w:val="004E4879"/>
    <w:rsid w:val="004E5017"/>
    <w:rsid w:val="004E719B"/>
    <w:rsid w:val="004F0EE8"/>
    <w:rsid w:val="004F13CE"/>
    <w:rsid w:val="005144BA"/>
    <w:rsid w:val="00522CBD"/>
    <w:rsid w:val="0052360E"/>
    <w:rsid w:val="00553E0E"/>
    <w:rsid w:val="00554F0A"/>
    <w:rsid w:val="005936CA"/>
    <w:rsid w:val="005A149E"/>
    <w:rsid w:val="005A3494"/>
    <w:rsid w:val="005C4467"/>
    <w:rsid w:val="005D0753"/>
    <w:rsid w:val="005D1993"/>
    <w:rsid w:val="005D23F5"/>
    <w:rsid w:val="005E47CA"/>
    <w:rsid w:val="005F2ED0"/>
    <w:rsid w:val="00601AF5"/>
    <w:rsid w:val="00633A95"/>
    <w:rsid w:val="00654200"/>
    <w:rsid w:val="0066258A"/>
    <w:rsid w:val="006A047D"/>
    <w:rsid w:val="006D108B"/>
    <w:rsid w:val="006E72D8"/>
    <w:rsid w:val="006F4D44"/>
    <w:rsid w:val="007036FF"/>
    <w:rsid w:val="007215F9"/>
    <w:rsid w:val="00722B47"/>
    <w:rsid w:val="007302FE"/>
    <w:rsid w:val="00732BDE"/>
    <w:rsid w:val="00753848"/>
    <w:rsid w:val="00756D3A"/>
    <w:rsid w:val="00763739"/>
    <w:rsid w:val="00777109"/>
    <w:rsid w:val="007A01EE"/>
    <w:rsid w:val="007A1A28"/>
    <w:rsid w:val="007A38CE"/>
    <w:rsid w:val="007C6056"/>
    <w:rsid w:val="00846A32"/>
    <w:rsid w:val="00850F17"/>
    <w:rsid w:val="008710AD"/>
    <w:rsid w:val="00872C5C"/>
    <w:rsid w:val="00874EB6"/>
    <w:rsid w:val="00886FE1"/>
    <w:rsid w:val="00891344"/>
    <w:rsid w:val="00892D0D"/>
    <w:rsid w:val="008A5872"/>
    <w:rsid w:val="008C138D"/>
    <w:rsid w:val="008C227E"/>
    <w:rsid w:val="008D1CDD"/>
    <w:rsid w:val="008E248E"/>
    <w:rsid w:val="008F075E"/>
    <w:rsid w:val="008F094A"/>
    <w:rsid w:val="00900685"/>
    <w:rsid w:val="00900BA2"/>
    <w:rsid w:val="009079E2"/>
    <w:rsid w:val="00924CEB"/>
    <w:rsid w:val="0093301E"/>
    <w:rsid w:val="0093570E"/>
    <w:rsid w:val="00940069"/>
    <w:rsid w:val="00973507"/>
    <w:rsid w:val="0098564A"/>
    <w:rsid w:val="00992006"/>
    <w:rsid w:val="0099473A"/>
    <w:rsid w:val="00995EAC"/>
    <w:rsid w:val="00997016"/>
    <w:rsid w:val="009A6B26"/>
    <w:rsid w:val="009A7D74"/>
    <w:rsid w:val="009C2064"/>
    <w:rsid w:val="009C3539"/>
    <w:rsid w:val="009C47B0"/>
    <w:rsid w:val="009D6608"/>
    <w:rsid w:val="009E2CBE"/>
    <w:rsid w:val="009E4127"/>
    <w:rsid w:val="009F5EEC"/>
    <w:rsid w:val="00A00327"/>
    <w:rsid w:val="00A4057E"/>
    <w:rsid w:val="00A431AD"/>
    <w:rsid w:val="00A4486F"/>
    <w:rsid w:val="00A55E22"/>
    <w:rsid w:val="00A61E8B"/>
    <w:rsid w:val="00A67C46"/>
    <w:rsid w:val="00A72ECB"/>
    <w:rsid w:val="00A87C26"/>
    <w:rsid w:val="00AA0B9C"/>
    <w:rsid w:val="00AA4F1A"/>
    <w:rsid w:val="00AB1FFD"/>
    <w:rsid w:val="00AB4205"/>
    <w:rsid w:val="00AC3604"/>
    <w:rsid w:val="00AF6471"/>
    <w:rsid w:val="00AF7318"/>
    <w:rsid w:val="00B2258F"/>
    <w:rsid w:val="00B23F68"/>
    <w:rsid w:val="00B26EB3"/>
    <w:rsid w:val="00B37AA8"/>
    <w:rsid w:val="00B435B0"/>
    <w:rsid w:val="00B454B6"/>
    <w:rsid w:val="00B64835"/>
    <w:rsid w:val="00B8626B"/>
    <w:rsid w:val="00BB15AF"/>
    <w:rsid w:val="00BC059E"/>
    <w:rsid w:val="00C209E7"/>
    <w:rsid w:val="00C304A6"/>
    <w:rsid w:val="00C50FA3"/>
    <w:rsid w:val="00C60A1A"/>
    <w:rsid w:val="00C6254A"/>
    <w:rsid w:val="00C70D67"/>
    <w:rsid w:val="00C75349"/>
    <w:rsid w:val="00C871E2"/>
    <w:rsid w:val="00C9414A"/>
    <w:rsid w:val="00C956BB"/>
    <w:rsid w:val="00CA3011"/>
    <w:rsid w:val="00CA57DC"/>
    <w:rsid w:val="00CC0F47"/>
    <w:rsid w:val="00CC23D6"/>
    <w:rsid w:val="00CE75AA"/>
    <w:rsid w:val="00CF513F"/>
    <w:rsid w:val="00D12236"/>
    <w:rsid w:val="00D1315B"/>
    <w:rsid w:val="00D14E3B"/>
    <w:rsid w:val="00D32165"/>
    <w:rsid w:val="00D90104"/>
    <w:rsid w:val="00DA25FA"/>
    <w:rsid w:val="00DC0886"/>
    <w:rsid w:val="00DC190B"/>
    <w:rsid w:val="00DC3E10"/>
    <w:rsid w:val="00DD5720"/>
    <w:rsid w:val="00DE3269"/>
    <w:rsid w:val="00DF0650"/>
    <w:rsid w:val="00DF1766"/>
    <w:rsid w:val="00DF1AAC"/>
    <w:rsid w:val="00DF7374"/>
    <w:rsid w:val="00E1404D"/>
    <w:rsid w:val="00E1443E"/>
    <w:rsid w:val="00E376AA"/>
    <w:rsid w:val="00E40E9F"/>
    <w:rsid w:val="00E44555"/>
    <w:rsid w:val="00E453E1"/>
    <w:rsid w:val="00E45A62"/>
    <w:rsid w:val="00E62A7F"/>
    <w:rsid w:val="00E738D1"/>
    <w:rsid w:val="00E7603C"/>
    <w:rsid w:val="00EB076B"/>
    <w:rsid w:val="00EB6D1C"/>
    <w:rsid w:val="00EC57D9"/>
    <w:rsid w:val="00ED71A2"/>
    <w:rsid w:val="00EE3823"/>
    <w:rsid w:val="00EF1C40"/>
    <w:rsid w:val="00EF4835"/>
    <w:rsid w:val="00F13B4E"/>
    <w:rsid w:val="00F144B9"/>
    <w:rsid w:val="00F376A9"/>
    <w:rsid w:val="00F66A1C"/>
    <w:rsid w:val="00F72FF3"/>
    <w:rsid w:val="00F82888"/>
    <w:rsid w:val="00FD5746"/>
    <w:rsid w:val="00FE4A52"/>
    <w:rsid w:val="00FE5BE5"/>
    <w:rsid w:val="00FF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F50C1A"/>
  <w15:chartTrackingRefBased/>
  <w15:docId w15:val="{A1195252-108B-401B-9E99-B2D6859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,Lesson Plan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F144B9"/>
    <w:pPr>
      <w:spacing w:after="60" w:line="180" w:lineRule="atLeast"/>
      <w:ind w:left="170" w:hanging="170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F144B9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51C"/>
    <w:rPr>
      <w:color w:val="7570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83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%20Dev%20Matters%202020%20Order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0c39096f3e4d4189cefdc695edb2d1ae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38ceb451d78633fac7db71446f5c9200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715DC-E418-41E5-A29D-2E6199E6D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A0E462-5C84-44C3-92E1-5727FF6B2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0DB0D6-9265-4BCE-95D6-33BDCE46CBA2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2bbe9c60-5f04-430d-8eed-23f71997d1c9"/>
    <ds:schemaRef ds:uri="http://schemas.microsoft.com/office/2006/metadata/properties"/>
    <ds:schemaRef ds:uri="http://schemas.openxmlformats.org/package/2006/metadata/core-properties"/>
    <ds:schemaRef ds:uri="ce2207be-44b1-406b-8089-5595b95b5b6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6A9361E-5187-4413-8319-834020A6A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 Dev Matters 2020 Order</Template>
  <TotalTime>0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Zoe Davies-Evans</cp:lastModifiedBy>
  <cp:revision>2</cp:revision>
  <cp:lastPrinted>2024-09-03T13:43:00Z</cp:lastPrinted>
  <dcterms:created xsi:type="dcterms:W3CDTF">2025-01-16T16:06:00Z</dcterms:created>
  <dcterms:modified xsi:type="dcterms:W3CDTF">2025-01-16T16:06:00Z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